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58920"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301F3789" wp14:editId="5AC8D834">
            <wp:simplePos x="0" y="0"/>
            <wp:positionH relativeFrom="margin">
              <wp:posOffset>4084955</wp:posOffset>
            </wp:positionH>
            <wp:positionV relativeFrom="paragraph">
              <wp:posOffset>153035</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47E5180B" w14:textId="25AAA90C" w:rsidR="000E2B97" w:rsidRPr="00683554" w:rsidRDefault="00E80C5F" w:rsidP="00E64B24">
      <w:pPr>
        <w:rPr>
          <w:sz w:val="24"/>
          <w:szCs w:val="24"/>
        </w:rPr>
      </w:pPr>
      <w:r>
        <w:rPr>
          <w:sz w:val="24"/>
          <w:szCs w:val="24"/>
        </w:rPr>
        <w:t>December</w:t>
      </w:r>
      <w:r w:rsidR="00B24A0A">
        <w:rPr>
          <w:sz w:val="24"/>
          <w:szCs w:val="24"/>
        </w:rPr>
        <w:t xml:space="preserve"> </w:t>
      </w:r>
      <w:r w:rsidR="00F17E55">
        <w:rPr>
          <w:sz w:val="24"/>
          <w:szCs w:val="24"/>
        </w:rPr>
        <w:t>2025</w:t>
      </w:r>
    </w:p>
    <w:p w14:paraId="72B1D07A" w14:textId="5DE8D29F" w:rsidR="007C62B1" w:rsidRDefault="00E97D32" w:rsidP="00E64B24">
      <w:pPr>
        <w:rPr>
          <w:b/>
          <w:bCs/>
          <w:i/>
          <w:iCs/>
          <w:color w:val="7030A0"/>
          <w:sz w:val="28"/>
          <w:szCs w:val="28"/>
        </w:rPr>
      </w:pPr>
      <w:r w:rsidRPr="009665B9">
        <w:rPr>
          <w:b/>
          <w:bCs/>
          <w:i/>
          <w:iCs/>
          <w:color w:val="7030A0"/>
          <w:sz w:val="28"/>
          <w:szCs w:val="28"/>
        </w:rPr>
        <w:t>Fellow Registrars,</w:t>
      </w:r>
    </w:p>
    <w:p w14:paraId="03360D4F" w14:textId="6DCC89A1" w:rsidR="000F0D8A" w:rsidRDefault="00A7489E" w:rsidP="00E64B24">
      <w:pPr>
        <w:rPr>
          <w:b/>
          <w:bCs/>
          <w:i/>
          <w:iCs/>
          <w:color w:val="7030A0"/>
          <w:sz w:val="28"/>
          <w:szCs w:val="28"/>
        </w:rPr>
      </w:pPr>
      <w:r>
        <w:rPr>
          <w:b/>
          <w:bCs/>
          <w:i/>
          <w:iCs/>
          <w:color w:val="7030A0"/>
          <w:sz w:val="28"/>
          <w:szCs w:val="28"/>
        </w:rPr>
        <w:t>Happy Holidays!</w:t>
      </w:r>
      <w:r w:rsidR="00683554">
        <w:rPr>
          <w:b/>
          <w:bCs/>
          <w:i/>
          <w:iCs/>
          <w:color w:val="7030A0"/>
          <w:sz w:val="28"/>
          <w:szCs w:val="28"/>
        </w:rPr>
        <w:t xml:space="preserve"> We at MCR wish you a wonderful holiday season! </w:t>
      </w:r>
      <w:r w:rsidR="001F6105">
        <w:rPr>
          <w:b/>
          <w:bCs/>
          <w:i/>
          <w:iCs/>
          <w:color w:val="7030A0"/>
          <w:sz w:val="28"/>
          <w:szCs w:val="28"/>
        </w:rPr>
        <w:t>W</w:t>
      </w:r>
      <w:r w:rsidR="000330D8">
        <w:rPr>
          <w:b/>
          <w:bCs/>
          <w:i/>
          <w:iCs/>
          <w:color w:val="7030A0"/>
          <w:sz w:val="28"/>
          <w:szCs w:val="28"/>
        </w:rPr>
        <w:t xml:space="preserve">e </w:t>
      </w:r>
      <w:r w:rsidR="00501F68">
        <w:rPr>
          <w:b/>
          <w:bCs/>
          <w:i/>
          <w:iCs/>
          <w:color w:val="7030A0"/>
          <w:sz w:val="28"/>
          <w:szCs w:val="28"/>
        </w:rPr>
        <w:t>have successfully</w:t>
      </w:r>
      <w:r w:rsidR="001F6105">
        <w:rPr>
          <w:b/>
          <w:bCs/>
          <w:i/>
          <w:iCs/>
          <w:color w:val="7030A0"/>
          <w:sz w:val="28"/>
          <w:szCs w:val="28"/>
        </w:rPr>
        <w:t xml:space="preserve"> </w:t>
      </w:r>
      <w:r w:rsidR="00501F68">
        <w:rPr>
          <w:b/>
          <w:bCs/>
          <w:i/>
          <w:iCs/>
          <w:color w:val="7030A0"/>
          <w:sz w:val="28"/>
          <w:szCs w:val="28"/>
        </w:rPr>
        <w:t xml:space="preserve">submitted </w:t>
      </w:r>
      <w:r w:rsidR="001F6105">
        <w:rPr>
          <w:b/>
          <w:bCs/>
          <w:i/>
          <w:iCs/>
          <w:color w:val="7030A0"/>
          <w:sz w:val="28"/>
          <w:szCs w:val="28"/>
        </w:rPr>
        <w:t>to N</w:t>
      </w:r>
      <w:r w:rsidR="007925E2">
        <w:rPr>
          <w:b/>
          <w:bCs/>
          <w:i/>
          <w:iCs/>
          <w:color w:val="7030A0"/>
          <w:sz w:val="28"/>
          <w:szCs w:val="28"/>
        </w:rPr>
        <w:t>PC</w:t>
      </w:r>
      <w:r w:rsidR="001F6105">
        <w:rPr>
          <w:b/>
          <w:bCs/>
          <w:i/>
          <w:iCs/>
          <w:color w:val="7030A0"/>
          <w:sz w:val="28"/>
          <w:szCs w:val="28"/>
        </w:rPr>
        <w:t>R and NAACCR for</w:t>
      </w:r>
      <w:r w:rsidR="000330D8">
        <w:rPr>
          <w:b/>
          <w:bCs/>
          <w:i/>
          <w:iCs/>
          <w:color w:val="7030A0"/>
          <w:sz w:val="28"/>
          <w:szCs w:val="28"/>
        </w:rPr>
        <w:t xml:space="preserve"> the Annual Call for Data</w:t>
      </w:r>
      <w:r w:rsidR="006712C2">
        <w:rPr>
          <w:b/>
          <w:bCs/>
          <w:i/>
          <w:iCs/>
          <w:color w:val="7030A0"/>
          <w:sz w:val="28"/>
          <w:szCs w:val="28"/>
        </w:rPr>
        <w:t xml:space="preserve"> and plan</w:t>
      </w:r>
      <w:r w:rsidR="003371FB">
        <w:rPr>
          <w:b/>
          <w:bCs/>
          <w:i/>
          <w:iCs/>
          <w:color w:val="7030A0"/>
          <w:sz w:val="28"/>
          <w:szCs w:val="28"/>
        </w:rPr>
        <w:t xml:space="preserve"> </w:t>
      </w:r>
      <w:r w:rsidR="007925E2">
        <w:rPr>
          <w:b/>
          <w:bCs/>
          <w:i/>
          <w:iCs/>
          <w:color w:val="7030A0"/>
          <w:sz w:val="28"/>
          <w:szCs w:val="28"/>
        </w:rPr>
        <w:t xml:space="preserve">to </w:t>
      </w:r>
      <w:r w:rsidR="003371FB">
        <w:rPr>
          <w:b/>
          <w:bCs/>
          <w:i/>
          <w:iCs/>
          <w:color w:val="7030A0"/>
          <w:sz w:val="28"/>
          <w:szCs w:val="28"/>
        </w:rPr>
        <w:t>submit 2024 data in January.</w:t>
      </w:r>
    </w:p>
    <w:p w14:paraId="3615D772" w14:textId="05EC61B7" w:rsidR="000F0D8A" w:rsidRDefault="00046ED5" w:rsidP="00E64B24">
      <w:pPr>
        <w:rPr>
          <w:b/>
          <w:bCs/>
          <w:i/>
          <w:iCs/>
          <w:color w:val="7030A0"/>
          <w:sz w:val="28"/>
          <w:szCs w:val="28"/>
        </w:rPr>
      </w:pPr>
      <w:r>
        <w:rPr>
          <w:b/>
          <w:bCs/>
          <w:i/>
          <w:iCs/>
          <w:color w:val="7030A0"/>
          <w:sz w:val="28"/>
          <w:szCs w:val="28"/>
        </w:rPr>
        <w:t xml:space="preserve">These last three one-pagers address </w:t>
      </w:r>
      <w:r w:rsidR="00C70D17">
        <w:rPr>
          <w:b/>
          <w:bCs/>
          <w:i/>
          <w:iCs/>
          <w:color w:val="7030A0"/>
          <w:sz w:val="28"/>
          <w:szCs w:val="28"/>
        </w:rPr>
        <w:t>some of the less frequently diagnosed cance</w:t>
      </w:r>
      <w:r w:rsidR="007925E2">
        <w:rPr>
          <w:b/>
          <w:bCs/>
          <w:i/>
          <w:iCs/>
          <w:color w:val="7030A0"/>
          <w:sz w:val="28"/>
          <w:szCs w:val="28"/>
        </w:rPr>
        <w:t>rs</w:t>
      </w:r>
      <w:r w:rsidR="00C70D17">
        <w:rPr>
          <w:b/>
          <w:bCs/>
          <w:i/>
          <w:iCs/>
          <w:color w:val="7030A0"/>
          <w:sz w:val="28"/>
          <w:szCs w:val="28"/>
        </w:rPr>
        <w:t xml:space="preserve"> in Missouri.</w:t>
      </w:r>
    </w:p>
    <w:p w14:paraId="1B6AA855" w14:textId="00D6B139" w:rsidR="008E674B" w:rsidRDefault="003371FB" w:rsidP="00E64B24">
      <w:pPr>
        <w:rPr>
          <w:b/>
          <w:bCs/>
          <w:i/>
          <w:iCs/>
          <w:color w:val="7030A0"/>
          <w:sz w:val="28"/>
          <w:szCs w:val="28"/>
        </w:rPr>
      </w:pPr>
      <w:r>
        <w:object w:dxaOrig="1488" w:dyaOrig="992" w14:anchorId="3F9190CC">
          <v:shape id="_x0000_i1026" type="#_x0000_t75" style="width:74.4pt;height:49.8pt" o:ole="">
            <v:imagedata r:id="rId12" o:title=""/>
          </v:shape>
          <o:OLEObject Type="Embed" ProgID="Acrobat.Document.DC" ShapeID="_x0000_i1026" DrawAspect="Icon" ObjectID="_1825588200" r:id="rId13"/>
        </w:object>
      </w:r>
      <w:r>
        <w:object w:dxaOrig="1488" w:dyaOrig="992" w14:anchorId="042CCAA8">
          <v:shape id="_x0000_i1027" type="#_x0000_t75" style="width:74.4pt;height:49.8pt" o:ole="">
            <v:imagedata r:id="rId14" o:title=""/>
          </v:shape>
          <o:OLEObject Type="Embed" ProgID="Acrobat.Document.DC" ShapeID="_x0000_i1027" DrawAspect="Icon" ObjectID="_1825588201" r:id="rId15"/>
        </w:object>
      </w:r>
      <w:r w:rsidR="006712C2">
        <w:object w:dxaOrig="1488" w:dyaOrig="992" w14:anchorId="0B6D72B8">
          <v:shape id="_x0000_i1028" type="#_x0000_t75" style="width:74.4pt;height:49.8pt" o:ole="">
            <v:imagedata r:id="rId16" o:title=""/>
          </v:shape>
          <o:OLEObject Type="Embed" ProgID="Acrobat.Document.DC" ShapeID="_x0000_i1028" DrawAspect="Icon" ObjectID="_1825588202" r:id="rId17"/>
        </w:object>
      </w:r>
    </w:p>
    <w:p w14:paraId="5EF97FD0" w14:textId="77777777" w:rsidR="00E97D32" w:rsidRPr="00F4112D" w:rsidRDefault="00F4112D" w:rsidP="0048288E">
      <w:pPr>
        <w:spacing w:after="0"/>
        <w:ind w:right="270"/>
        <w:jc w:val="both"/>
        <w:rPr>
          <w:b/>
          <w:bCs/>
          <w:color w:val="7030A0"/>
          <w:sz w:val="28"/>
          <w:szCs w:val="28"/>
          <w:u w:val="single"/>
        </w:rPr>
      </w:pPr>
      <w:r>
        <w:rPr>
          <w:b/>
          <w:bCs/>
          <w:color w:val="7030A0"/>
          <w:sz w:val="28"/>
          <w:szCs w:val="28"/>
          <w:u w:val="single"/>
        </w:rPr>
        <w:t>Due Dates</w:t>
      </w:r>
    </w:p>
    <w:p w14:paraId="24A92841" w14:textId="16A19AA3" w:rsidR="00854D39" w:rsidRPr="00F4112D" w:rsidRDefault="00E97D32" w:rsidP="0048288E">
      <w:pPr>
        <w:ind w:right="270"/>
        <w:jc w:val="both"/>
        <w:rPr>
          <w:rStyle w:val="Hyperlink"/>
          <w:color w:val="000000"/>
          <w:sz w:val="24"/>
          <w:szCs w:val="24"/>
          <w:u w:val="none"/>
          <w:lang w:eastAsia="ja-JP"/>
        </w:rPr>
      </w:pPr>
      <w:r w:rsidRPr="00F4112D">
        <w:rPr>
          <w:color w:val="000000"/>
          <w:sz w:val="24"/>
          <w:szCs w:val="24"/>
          <w:lang w:eastAsia="ja-JP"/>
        </w:rPr>
        <w:t>To be on track, large hospitals (&gt;500 cases/yr.)</w:t>
      </w:r>
      <w:r w:rsidR="00F727FE">
        <w:rPr>
          <w:color w:val="000000"/>
          <w:sz w:val="24"/>
          <w:szCs w:val="24"/>
          <w:lang w:eastAsia="ja-JP"/>
        </w:rPr>
        <w:t xml:space="preserve"> will be</w:t>
      </w:r>
      <w:r w:rsidRPr="00F4112D">
        <w:rPr>
          <w:color w:val="000000"/>
          <w:sz w:val="24"/>
          <w:szCs w:val="24"/>
          <w:lang w:eastAsia="ja-JP"/>
        </w:rPr>
        <w:t xml:space="preserve"> expected to have abstracted</w:t>
      </w:r>
      <w:r w:rsidRPr="00F4112D">
        <w:rPr>
          <w:sz w:val="24"/>
          <w:szCs w:val="24"/>
          <w:lang w:eastAsia="ja-JP"/>
        </w:rPr>
        <w:t xml:space="preserve"> </w:t>
      </w:r>
      <w:r w:rsidR="00A7489E">
        <w:rPr>
          <w:sz w:val="24"/>
          <w:szCs w:val="24"/>
          <w:lang w:eastAsia="ja-JP"/>
        </w:rPr>
        <w:t>June</w:t>
      </w:r>
      <w:r w:rsidR="00352BA7">
        <w:rPr>
          <w:sz w:val="24"/>
          <w:szCs w:val="24"/>
          <w:lang w:eastAsia="ja-JP"/>
        </w:rPr>
        <w:t xml:space="preserve"> 2025</w:t>
      </w:r>
      <w:r w:rsidRPr="00F4112D">
        <w:rPr>
          <w:color w:val="000000"/>
          <w:sz w:val="24"/>
          <w:szCs w:val="24"/>
          <w:lang w:eastAsia="ja-JP"/>
        </w:rPr>
        <w:t xml:space="preserve"> diagnosis cases by</w:t>
      </w:r>
      <w:r w:rsidR="00452DBC">
        <w:rPr>
          <w:color w:val="000000"/>
          <w:sz w:val="24"/>
          <w:szCs w:val="24"/>
          <w:lang w:eastAsia="ja-JP"/>
        </w:rPr>
        <w:t xml:space="preserve"> </w:t>
      </w:r>
      <w:r w:rsidR="00A7489E">
        <w:rPr>
          <w:color w:val="000000"/>
          <w:sz w:val="24"/>
          <w:szCs w:val="24"/>
          <w:lang w:eastAsia="ja-JP"/>
        </w:rPr>
        <w:t>December</w:t>
      </w:r>
      <w:r w:rsidR="00352BA7">
        <w:rPr>
          <w:color w:val="000000"/>
          <w:sz w:val="24"/>
          <w:szCs w:val="24"/>
          <w:lang w:eastAsia="ja-JP"/>
        </w:rPr>
        <w:t xml:space="preserve"> </w:t>
      </w:r>
      <w:r w:rsidR="00F17E55" w:rsidRPr="00F4112D">
        <w:rPr>
          <w:color w:val="000000"/>
          <w:sz w:val="24"/>
          <w:szCs w:val="24"/>
          <w:lang w:eastAsia="ja-JP"/>
        </w:rPr>
        <w:t>15, 2025</w:t>
      </w:r>
      <w:r w:rsidRPr="00F4112D">
        <w:rPr>
          <w:sz w:val="24"/>
          <w:szCs w:val="24"/>
          <w:lang w:eastAsia="ja-JP"/>
        </w:rPr>
        <w:t>.</w:t>
      </w:r>
      <w:r w:rsidRPr="00F4112D">
        <w:rPr>
          <w:color w:val="000000"/>
          <w:sz w:val="24"/>
          <w:szCs w:val="24"/>
          <w:lang w:eastAsia="ja-JP"/>
        </w:rPr>
        <w:t xml:space="preserve"> Smaller facilities (&lt;300 cases /yr.)</w:t>
      </w:r>
      <w:r w:rsidR="00126896" w:rsidRPr="00F4112D">
        <w:rPr>
          <w:color w:val="000000"/>
          <w:sz w:val="24"/>
          <w:szCs w:val="24"/>
          <w:lang w:eastAsia="ja-JP"/>
        </w:rPr>
        <w:t xml:space="preserve"> </w:t>
      </w:r>
      <w:r w:rsidR="00F727FE">
        <w:rPr>
          <w:color w:val="000000"/>
          <w:sz w:val="24"/>
          <w:szCs w:val="24"/>
          <w:lang w:eastAsia="ja-JP"/>
        </w:rPr>
        <w:t xml:space="preserve">will be </w:t>
      </w:r>
      <w:r w:rsidRPr="00F4112D">
        <w:rPr>
          <w:color w:val="000000"/>
          <w:sz w:val="24"/>
          <w:szCs w:val="24"/>
          <w:lang w:eastAsia="ja-JP"/>
        </w:rPr>
        <w:t>expected to report the</w:t>
      </w:r>
      <w:r w:rsidR="00B50ABE" w:rsidRPr="00F4112D">
        <w:rPr>
          <w:sz w:val="24"/>
          <w:szCs w:val="24"/>
          <w:lang w:eastAsia="ja-JP"/>
        </w:rPr>
        <w:t xml:space="preserve"> </w:t>
      </w:r>
      <w:r w:rsidR="00A7489E">
        <w:rPr>
          <w:sz w:val="24"/>
          <w:szCs w:val="24"/>
          <w:lang w:eastAsia="ja-JP"/>
        </w:rPr>
        <w:t>2nd</w:t>
      </w:r>
      <w:r w:rsidR="006066DE" w:rsidRPr="00F4112D">
        <w:rPr>
          <w:sz w:val="24"/>
          <w:szCs w:val="24"/>
          <w:lang w:eastAsia="ja-JP"/>
        </w:rPr>
        <w:t xml:space="preserve"> </w:t>
      </w:r>
      <w:r w:rsidRPr="00F4112D">
        <w:rPr>
          <w:color w:val="000000"/>
          <w:sz w:val="24"/>
          <w:szCs w:val="24"/>
          <w:lang w:eastAsia="ja-JP"/>
        </w:rPr>
        <w:t>Quarter of 202</w:t>
      </w:r>
      <w:r w:rsidR="00452DBC">
        <w:rPr>
          <w:sz w:val="24"/>
          <w:szCs w:val="24"/>
          <w:lang w:eastAsia="ja-JP"/>
        </w:rPr>
        <w:t xml:space="preserve">5 </w:t>
      </w:r>
      <w:r w:rsidRPr="00F4112D">
        <w:rPr>
          <w:color w:val="000000"/>
          <w:sz w:val="24"/>
          <w:szCs w:val="24"/>
          <w:lang w:eastAsia="ja-JP"/>
        </w:rPr>
        <w:t>by</w:t>
      </w:r>
      <w:r w:rsidRPr="00F4112D">
        <w:rPr>
          <w:sz w:val="24"/>
          <w:szCs w:val="24"/>
          <w:lang w:eastAsia="ja-JP"/>
        </w:rPr>
        <w:t xml:space="preserve"> </w:t>
      </w:r>
      <w:r w:rsidR="00A7489E">
        <w:rPr>
          <w:sz w:val="24"/>
          <w:szCs w:val="24"/>
          <w:lang w:eastAsia="ja-JP"/>
        </w:rPr>
        <w:t>January</w:t>
      </w:r>
      <w:r w:rsidR="00452DBC">
        <w:rPr>
          <w:sz w:val="24"/>
          <w:szCs w:val="24"/>
          <w:lang w:eastAsia="ja-JP"/>
        </w:rPr>
        <w:t xml:space="preserve"> </w:t>
      </w:r>
      <w:r w:rsidRPr="00F4112D">
        <w:rPr>
          <w:color w:val="000000"/>
          <w:sz w:val="24"/>
          <w:szCs w:val="24"/>
          <w:lang w:eastAsia="ja-JP"/>
        </w:rPr>
        <w:t>15, 202</w:t>
      </w:r>
      <w:r w:rsidR="00A7489E">
        <w:rPr>
          <w:sz w:val="24"/>
          <w:szCs w:val="24"/>
          <w:lang w:eastAsia="ja-JP"/>
        </w:rPr>
        <w:t>6</w:t>
      </w:r>
      <w:r w:rsidR="00512338" w:rsidRPr="00F4112D">
        <w:rPr>
          <w:sz w:val="24"/>
          <w:szCs w:val="24"/>
          <w:lang w:eastAsia="ja-JP"/>
        </w:rPr>
        <w:t>.</w:t>
      </w:r>
    </w:p>
    <w:p w14:paraId="087A095A" w14:textId="77777777" w:rsidR="00BC26BA" w:rsidRPr="0000792C" w:rsidRDefault="00E97D32" w:rsidP="0048288E">
      <w:pPr>
        <w:spacing w:after="0" w:line="240" w:lineRule="auto"/>
        <w:ind w:right="270"/>
        <w:jc w:val="both"/>
        <w:rPr>
          <w:sz w:val="32"/>
          <w:szCs w:val="32"/>
          <w:lang w:val="en-US"/>
        </w:rPr>
      </w:pPr>
      <w:r w:rsidRPr="0000792C">
        <w:rPr>
          <w:b/>
          <w:bCs/>
          <w:color w:val="7030A0"/>
          <w:sz w:val="32"/>
          <w:szCs w:val="32"/>
          <w:u w:val="single"/>
        </w:rPr>
        <w:t>E</w:t>
      </w:r>
      <w:r w:rsidR="00F4112D" w:rsidRPr="0000792C">
        <w:rPr>
          <w:b/>
          <w:bCs/>
          <w:color w:val="7030A0"/>
          <w:sz w:val="32"/>
          <w:szCs w:val="32"/>
          <w:u w:val="single"/>
        </w:rPr>
        <w:t>ducation</w:t>
      </w:r>
    </w:p>
    <w:p w14:paraId="4CC57CF7" w14:textId="77777777" w:rsidR="00BD46C4" w:rsidRPr="00333677" w:rsidRDefault="00BD46C4" w:rsidP="0048288E">
      <w:pPr>
        <w:spacing w:after="0" w:line="240" w:lineRule="auto"/>
        <w:ind w:right="270"/>
        <w:jc w:val="both"/>
        <w:rPr>
          <w:b/>
          <w:bCs/>
          <w:color w:val="7030A0"/>
          <w:sz w:val="24"/>
          <w:szCs w:val="24"/>
          <w:u w:val="single"/>
          <w:lang w:val="en-US"/>
        </w:rPr>
      </w:pPr>
      <w:r w:rsidRPr="00333677">
        <w:rPr>
          <w:b/>
          <w:bCs/>
          <w:color w:val="7030A0"/>
          <w:sz w:val="24"/>
          <w:szCs w:val="24"/>
          <w:u w:val="single"/>
          <w:lang w:val="en-US"/>
        </w:rPr>
        <w:t xml:space="preserve">MCR </w:t>
      </w:r>
      <w:r w:rsidR="004A306C" w:rsidRPr="00333677">
        <w:rPr>
          <w:b/>
          <w:bCs/>
          <w:color w:val="7030A0"/>
          <w:sz w:val="24"/>
          <w:szCs w:val="24"/>
          <w:u w:val="single"/>
          <w:lang w:val="en-US"/>
        </w:rPr>
        <w:t>Helpline</w:t>
      </w:r>
    </w:p>
    <w:p w14:paraId="4F57DD35" w14:textId="77777777" w:rsidR="00BD46C4" w:rsidRPr="00F4112D" w:rsidRDefault="00BD46C4" w:rsidP="0048288E">
      <w:pPr>
        <w:spacing w:after="0" w:line="240" w:lineRule="auto"/>
        <w:ind w:right="270"/>
        <w:jc w:val="both"/>
        <w:rPr>
          <w:sz w:val="24"/>
          <w:szCs w:val="24"/>
          <w:lang w:val="en-US"/>
        </w:rPr>
      </w:pPr>
      <w:r w:rsidRPr="00F4112D">
        <w:rPr>
          <w:sz w:val="24"/>
          <w:szCs w:val="24"/>
          <w:lang w:val="en-US"/>
        </w:rPr>
        <w:t xml:space="preserve">Reach us at 1-800-392-2829 during regular office hours or leave a message; a member of our QA team will return your call within one business day. </w:t>
      </w:r>
    </w:p>
    <w:p w14:paraId="72BA64E1" w14:textId="77777777" w:rsidR="00352BA7" w:rsidRPr="00352BA7" w:rsidRDefault="00352BA7" w:rsidP="0048288E">
      <w:pPr>
        <w:spacing w:after="0" w:line="240" w:lineRule="auto"/>
        <w:ind w:right="270"/>
        <w:jc w:val="both"/>
        <w:rPr>
          <w:b/>
          <w:bCs/>
          <w:color w:val="7030A0"/>
          <w:sz w:val="24"/>
          <w:szCs w:val="24"/>
          <w:u w:val="single"/>
          <w:lang w:val="en-US"/>
        </w:rPr>
      </w:pPr>
    </w:p>
    <w:p w14:paraId="13D77A8D" w14:textId="77777777" w:rsidR="00BD46C4" w:rsidRPr="00333677" w:rsidRDefault="00BD46C4" w:rsidP="0048288E">
      <w:pPr>
        <w:spacing w:after="0" w:line="240" w:lineRule="auto"/>
        <w:ind w:right="270"/>
        <w:jc w:val="both"/>
        <w:rPr>
          <w:b/>
          <w:bCs/>
          <w:color w:val="7030A0"/>
          <w:sz w:val="24"/>
          <w:szCs w:val="24"/>
          <w:u w:val="single"/>
          <w:lang w:val="en-US"/>
        </w:rPr>
      </w:pPr>
      <w:r w:rsidRPr="00333677">
        <w:rPr>
          <w:b/>
          <w:bCs/>
          <w:color w:val="7030A0"/>
          <w:sz w:val="24"/>
          <w:szCs w:val="24"/>
          <w:u w:val="single"/>
          <w:lang w:val="en-US"/>
        </w:rPr>
        <w:t>NAACCR Webinars:</w:t>
      </w:r>
    </w:p>
    <w:p w14:paraId="2BA8ED03" w14:textId="1753A51A" w:rsidR="00077AAE" w:rsidRPr="00A13B1D" w:rsidRDefault="000D592A" w:rsidP="00991C93">
      <w:pPr>
        <w:spacing w:after="0" w:line="240" w:lineRule="auto"/>
        <w:ind w:right="270"/>
        <w:jc w:val="both"/>
        <w:rPr>
          <w:sz w:val="24"/>
          <w:szCs w:val="24"/>
          <w:lang w:val="en-US"/>
        </w:rPr>
      </w:pPr>
      <w:r w:rsidRPr="00F4112D">
        <w:rPr>
          <w:b/>
          <w:bCs/>
          <w:color w:val="7030A0"/>
          <w:sz w:val="24"/>
          <w:szCs w:val="24"/>
          <w:lang w:val="en-US"/>
        </w:rPr>
        <w:t>NAACCR Webinars are now available on the MCR website</w:t>
      </w:r>
      <w:r w:rsidRPr="00F4112D">
        <w:rPr>
          <w:color w:val="7030A0"/>
          <w:sz w:val="24"/>
          <w:szCs w:val="24"/>
          <w:lang w:val="en-US"/>
        </w:rPr>
        <w:t xml:space="preserve"> </w:t>
      </w:r>
      <w:r w:rsidRPr="00F4112D">
        <w:rPr>
          <w:sz w:val="24"/>
          <w:szCs w:val="24"/>
          <w:lang w:val="en-US"/>
        </w:rPr>
        <w:t xml:space="preserve">at </w:t>
      </w:r>
      <w:hyperlink r:id="rId18" w:history="1">
        <w:r w:rsidRPr="00F4112D">
          <w:rPr>
            <w:rStyle w:val="Hyperlink"/>
            <w:b/>
            <w:bCs/>
            <w:sz w:val="24"/>
            <w:szCs w:val="24"/>
            <w:lang w:val="en-US"/>
          </w:rPr>
          <w:t>https://cancerregistry.missouri.edu/education/educational-webinars-and-recordings/</w:t>
        </w:r>
      </w:hyperlink>
      <w:r w:rsidR="00D50A95" w:rsidRPr="00F4112D">
        <w:rPr>
          <w:rStyle w:val="Hyperlink"/>
          <w:b/>
          <w:bCs/>
          <w:sz w:val="24"/>
          <w:szCs w:val="24"/>
          <w:u w:val="none"/>
          <w:lang w:val="en-US"/>
        </w:rPr>
        <w:t xml:space="preserve">  </w:t>
      </w:r>
      <w:r w:rsidR="00C93151" w:rsidRPr="00F4112D">
        <w:rPr>
          <w:rStyle w:val="Hyperlink"/>
          <w:color w:val="auto"/>
          <w:sz w:val="24"/>
          <w:szCs w:val="24"/>
          <w:u w:val="none"/>
          <w:lang w:val="en-US"/>
        </w:rPr>
        <w:t>Contact Lucinda Ham at</w:t>
      </w:r>
      <w:r w:rsidR="00C93151" w:rsidRPr="00F4112D">
        <w:rPr>
          <w:rStyle w:val="Hyperlink"/>
          <w:b/>
          <w:bCs/>
          <w:color w:val="0070C0"/>
          <w:sz w:val="24"/>
          <w:szCs w:val="24"/>
          <w:u w:val="none"/>
          <w:lang w:val="en-US"/>
        </w:rPr>
        <w:t xml:space="preserve"> </w:t>
      </w:r>
      <w:hyperlink r:id="rId19" w:history="1">
        <w:r w:rsidR="00C93151" w:rsidRPr="00F4112D">
          <w:rPr>
            <w:rStyle w:val="Hyperlink"/>
            <w:b/>
            <w:bCs/>
            <w:color w:val="0070C0"/>
            <w:sz w:val="24"/>
            <w:szCs w:val="24"/>
            <w:lang w:val="en-US"/>
          </w:rPr>
          <w:t>lahf5p@health.missouri.edu</w:t>
        </w:r>
      </w:hyperlink>
      <w:r w:rsidR="00C93151" w:rsidRPr="00F4112D">
        <w:rPr>
          <w:rStyle w:val="Hyperlink"/>
          <w:color w:val="auto"/>
          <w:sz w:val="24"/>
          <w:szCs w:val="24"/>
          <w:u w:val="none"/>
          <w:lang w:val="en-US"/>
        </w:rPr>
        <w:t xml:space="preserve"> for the password.  After gaining access to the webinars, click on the file folder for the month</w:t>
      </w:r>
      <w:r w:rsidR="00D949BC" w:rsidRPr="00F4112D">
        <w:rPr>
          <w:rStyle w:val="Hyperlink"/>
          <w:color w:val="auto"/>
          <w:sz w:val="24"/>
          <w:szCs w:val="24"/>
          <w:u w:val="none"/>
          <w:lang w:val="en-US"/>
        </w:rPr>
        <w:t xml:space="preserve">. The webinar materials </w:t>
      </w:r>
      <w:r w:rsidR="00D90FCF" w:rsidRPr="00F4112D">
        <w:rPr>
          <w:rStyle w:val="Hyperlink"/>
          <w:color w:val="auto"/>
          <w:sz w:val="24"/>
          <w:szCs w:val="24"/>
          <w:u w:val="none"/>
          <w:lang w:val="en-US"/>
        </w:rPr>
        <w:t>are</w:t>
      </w:r>
      <w:r w:rsidR="00D949BC" w:rsidRPr="00F4112D">
        <w:rPr>
          <w:rStyle w:val="Hyperlink"/>
          <w:color w:val="auto"/>
          <w:sz w:val="24"/>
          <w:szCs w:val="24"/>
          <w:u w:val="none"/>
          <w:lang w:val="en-US"/>
        </w:rPr>
        <w:t xml:space="preserve"> readily </w:t>
      </w:r>
      <w:r w:rsidR="008D3784" w:rsidRPr="00F4112D">
        <w:rPr>
          <w:rStyle w:val="Hyperlink"/>
          <w:color w:val="auto"/>
          <w:sz w:val="24"/>
          <w:szCs w:val="24"/>
          <w:u w:val="none"/>
          <w:lang w:val="en-US"/>
        </w:rPr>
        <w:t>accessible</w:t>
      </w:r>
      <w:r w:rsidR="00077AAE" w:rsidRPr="00F4112D">
        <w:rPr>
          <w:rStyle w:val="Hyperlink"/>
          <w:color w:val="auto"/>
          <w:sz w:val="24"/>
          <w:szCs w:val="24"/>
          <w:u w:val="none"/>
          <w:lang w:val="en-US"/>
        </w:rPr>
        <w:t xml:space="preserve"> and can be downloaded.</w:t>
      </w:r>
    </w:p>
    <w:p w14:paraId="0A99499C" w14:textId="2168C2EB" w:rsidR="00BD46C4" w:rsidRPr="00F4112D" w:rsidRDefault="00BD46C4" w:rsidP="0048288E">
      <w:pPr>
        <w:spacing w:after="0" w:line="240" w:lineRule="auto"/>
        <w:ind w:right="270"/>
        <w:jc w:val="both"/>
        <w:rPr>
          <w:b/>
          <w:bCs/>
          <w:sz w:val="24"/>
          <w:szCs w:val="24"/>
          <w:lang w:val="en-US"/>
        </w:rPr>
      </w:pPr>
      <w:r w:rsidRPr="00F4112D">
        <w:rPr>
          <w:b/>
          <w:bCs/>
          <w:sz w:val="24"/>
          <w:szCs w:val="24"/>
          <w:lang w:val="en-US"/>
        </w:rPr>
        <w:t>NAACCR Webinar</w:t>
      </w:r>
      <w:r w:rsidR="00ED30F2" w:rsidRPr="00F4112D">
        <w:rPr>
          <w:b/>
          <w:bCs/>
          <w:sz w:val="24"/>
          <w:szCs w:val="24"/>
          <w:lang w:val="en-US"/>
        </w:rPr>
        <w:t xml:space="preserve">: </w:t>
      </w:r>
      <w:r w:rsidR="00A7489E">
        <w:rPr>
          <w:rFonts w:cstheme="minorHAnsi"/>
          <w:b/>
          <w:bCs/>
          <w:sz w:val="24"/>
          <w:szCs w:val="24"/>
          <w:lang w:val="en-US"/>
        </w:rPr>
        <w:t>Melanoma 2025</w:t>
      </w:r>
      <w:r w:rsidR="008E674B">
        <w:rPr>
          <w:rFonts w:cstheme="minorHAnsi"/>
          <w:b/>
          <w:bCs/>
          <w:sz w:val="24"/>
          <w:szCs w:val="24"/>
          <w:lang w:val="en-US"/>
        </w:rPr>
        <w:t>, October</w:t>
      </w:r>
    </w:p>
    <w:p w14:paraId="35A99E05" w14:textId="25B4F106" w:rsidR="00B555A1" w:rsidRPr="00F4112D" w:rsidRDefault="00B555A1" w:rsidP="0048288E">
      <w:pPr>
        <w:spacing w:after="0" w:line="240" w:lineRule="auto"/>
        <w:ind w:right="270"/>
        <w:jc w:val="both"/>
        <w:rPr>
          <w:b/>
          <w:bCs/>
          <w:sz w:val="24"/>
          <w:szCs w:val="24"/>
          <w:lang w:val="en-US"/>
        </w:rPr>
      </w:pPr>
    </w:p>
    <w:p w14:paraId="4E4AC7BF" w14:textId="6CAD4BD5" w:rsidR="000330D8" w:rsidRDefault="00B555A1" w:rsidP="00233634">
      <w:pPr>
        <w:ind w:right="270"/>
        <w:jc w:val="both"/>
        <w:rPr>
          <w:rFonts w:cstheme="minorHAnsi"/>
          <w:b/>
          <w:bCs/>
          <w:sz w:val="24"/>
          <w:szCs w:val="24"/>
          <w:lang w:val="en-US"/>
        </w:rPr>
      </w:pPr>
      <w:r w:rsidRPr="00F4112D">
        <w:rPr>
          <w:rFonts w:cstheme="minorHAnsi"/>
          <w:b/>
          <w:bCs/>
          <w:sz w:val="24"/>
          <w:szCs w:val="24"/>
          <w:lang w:val="en-US"/>
        </w:rPr>
        <w:t>Upcoming NAACCR Webinar:</w:t>
      </w:r>
      <w:r w:rsidR="008E674B">
        <w:rPr>
          <w:rFonts w:cstheme="minorHAnsi"/>
          <w:b/>
          <w:bCs/>
          <w:sz w:val="24"/>
          <w:szCs w:val="24"/>
          <w:lang w:val="en-US"/>
        </w:rPr>
        <w:t xml:space="preserve"> </w:t>
      </w:r>
      <w:r w:rsidR="001D3BCD">
        <w:rPr>
          <w:rFonts w:cstheme="minorHAnsi"/>
          <w:b/>
          <w:bCs/>
          <w:sz w:val="24"/>
          <w:szCs w:val="24"/>
          <w:lang w:val="en-US"/>
        </w:rPr>
        <w:t xml:space="preserve">Esophagus </w:t>
      </w:r>
      <w:r w:rsidR="00280B29">
        <w:rPr>
          <w:rFonts w:cstheme="minorHAnsi"/>
          <w:b/>
          <w:bCs/>
          <w:sz w:val="24"/>
          <w:szCs w:val="24"/>
          <w:lang w:val="en-US"/>
        </w:rPr>
        <w:t>2025</w:t>
      </w:r>
      <w:r w:rsidR="007C555F">
        <w:rPr>
          <w:rFonts w:cstheme="minorHAnsi"/>
          <w:b/>
          <w:bCs/>
          <w:sz w:val="24"/>
          <w:szCs w:val="24"/>
          <w:lang w:val="en-US"/>
        </w:rPr>
        <w:t>,</w:t>
      </w:r>
      <w:r w:rsidR="00A7489E">
        <w:rPr>
          <w:rFonts w:cstheme="minorHAnsi"/>
          <w:b/>
          <w:bCs/>
          <w:sz w:val="24"/>
          <w:szCs w:val="24"/>
          <w:lang w:val="en-US"/>
        </w:rPr>
        <w:t xml:space="preserve"> December</w:t>
      </w:r>
      <w:r w:rsidR="001D3BCD">
        <w:rPr>
          <w:rFonts w:cstheme="minorHAnsi"/>
          <w:b/>
          <w:bCs/>
          <w:sz w:val="24"/>
          <w:szCs w:val="24"/>
          <w:lang w:val="en-US"/>
        </w:rPr>
        <w:t xml:space="preserve"> 4</w:t>
      </w:r>
      <w:r w:rsidR="007C555F">
        <w:rPr>
          <w:rFonts w:cstheme="minorHAnsi"/>
          <w:b/>
          <w:bCs/>
          <w:sz w:val="24"/>
          <w:szCs w:val="24"/>
          <w:lang w:val="en-US"/>
        </w:rPr>
        <w:t>,</w:t>
      </w:r>
      <w:r w:rsidR="001262BF" w:rsidRPr="001262BF">
        <w:rPr>
          <w:rFonts w:cstheme="minorHAnsi"/>
          <w:b/>
          <w:bCs/>
          <w:sz w:val="24"/>
          <w:szCs w:val="24"/>
          <w:lang w:val="en-US"/>
        </w:rPr>
        <w:t xml:space="preserve"> </w:t>
      </w:r>
      <w:r w:rsidR="00ED30F2" w:rsidRPr="001262BF">
        <w:rPr>
          <w:rFonts w:cstheme="minorHAnsi"/>
          <w:b/>
          <w:bCs/>
          <w:sz w:val="24"/>
          <w:szCs w:val="24"/>
          <w:lang w:val="en-US"/>
        </w:rPr>
        <w:t>2025</w:t>
      </w:r>
      <w:r w:rsidR="00BD46C4" w:rsidRPr="001262BF">
        <w:rPr>
          <w:rFonts w:cstheme="minorHAnsi"/>
          <w:b/>
          <w:bCs/>
          <w:sz w:val="24"/>
          <w:szCs w:val="24"/>
          <w:lang w:val="en-US"/>
        </w:rPr>
        <w:t xml:space="preserve">, </w:t>
      </w:r>
      <w:r w:rsidR="00BD46C4" w:rsidRPr="001262BF">
        <w:rPr>
          <w:rFonts w:cstheme="minorHAnsi"/>
          <w:sz w:val="24"/>
          <w:szCs w:val="24"/>
          <w:lang w:val="en-US"/>
        </w:rPr>
        <w:t>8-11 a.m</w:t>
      </w:r>
      <w:r w:rsidR="00ED30F2" w:rsidRPr="001262BF">
        <w:rPr>
          <w:rFonts w:cstheme="minorHAnsi"/>
          <w:sz w:val="24"/>
          <w:szCs w:val="24"/>
          <w:lang w:val="en-US"/>
        </w:rPr>
        <w:t>.</w:t>
      </w:r>
      <w:r w:rsidR="00C92779">
        <w:rPr>
          <w:rFonts w:cstheme="minorHAnsi"/>
          <w:sz w:val="24"/>
          <w:szCs w:val="24"/>
          <w:lang w:val="en-US"/>
        </w:rPr>
        <w:t xml:space="preserve"> Th</w:t>
      </w:r>
      <w:r w:rsidR="007A58EF">
        <w:rPr>
          <w:rFonts w:cstheme="minorHAnsi"/>
          <w:sz w:val="24"/>
          <w:szCs w:val="24"/>
          <w:lang w:val="en-US"/>
        </w:rPr>
        <w:t>e</w:t>
      </w:r>
      <w:r w:rsidR="00C92779">
        <w:rPr>
          <w:rFonts w:cstheme="minorHAnsi"/>
          <w:sz w:val="24"/>
          <w:szCs w:val="24"/>
          <w:lang w:val="en-US"/>
        </w:rPr>
        <w:t xml:space="preserve"> webinar will cover the anatomy, solid tumor rules, staging and treatment of </w:t>
      </w:r>
      <w:r w:rsidR="00C66494">
        <w:rPr>
          <w:rFonts w:cstheme="minorHAnsi"/>
          <w:sz w:val="24"/>
          <w:szCs w:val="24"/>
          <w:lang w:val="en-US"/>
        </w:rPr>
        <w:t xml:space="preserve">esophageal primary </w:t>
      </w:r>
      <w:r w:rsidR="00280B29">
        <w:rPr>
          <w:rFonts w:cstheme="minorHAnsi"/>
          <w:sz w:val="24"/>
          <w:szCs w:val="24"/>
          <w:lang w:val="en-US"/>
        </w:rPr>
        <w:t>malignancies.</w:t>
      </w:r>
      <w:r w:rsidR="00ED30F2" w:rsidRPr="001262BF">
        <w:rPr>
          <w:rFonts w:cstheme="minorHAnsi"/>
          <w:sz w:val="24"/>
          <w:szCs w:val="24"/>
          <w:lang w:val="en-US"/>
        </w:rPr>
        <w:t xml:space="preserve"> </w:t>
      </w:r>
      <w:r w:rsidR="00C92779">
        <w:rPr>
          <w:rFonts w:cstheme="minorHAnsi"/>
          <w:sz w:val="24"/>
          <w:szCs w:val="24"/>
          <w:lang w:val="en-US"/>
        </w:rPr>
        <w:t>Examples, quizzes and case scenarios are included.</w:t>
      </w:r>
      <w:r w:rsidR="00ED30F2" w:rsidRPr="001262BF">
        <w:rPr>
          <w:rFonts w:cstheme="minorHAnsi"/>
          <w:sz w:val="24"/>
          <w:szCs w:val="24"/>
          <w:lang w:val="en-US"/>
        </w:rPr>
        <w:t xml:space="preserve"> </w:t>
      </w:r>
      <w:r w:rsidR="007D50EA" w:rsidRPr="001262BF">
        <w:rPr>
          <w:rFonts w:cstheme="minorHAnsi"/>
          <w:b/>
          <w:bCs/>
          <w:sz w:val="24"/>
          <w:szCs w:val="24"/>
          <w:lang w:val="en-US"/>
        </w:rPr>
        <w:t>To attend the live broadcast in Columbia, M</w:t>
      </w:r>
      <w:r w:rsidR="00532783" w:rsidRPr="001262BF">
        <w:rPr>
          <w:rFonts w:cstheme="minorHAnsi"/>
          <w:b/>
          <w:bCs/>
          <w:sz w:val="24"/>
          <w:szCs w:val="24"/>
          <w:lang w:val="en-US"/>
        </w:rPr>
        <w:t>O</w:t>
      </w:r>
      <w:r w:rsidR="007D50EA" w:rsidRPr="001262BF">
        <w:rPr>
          <w:rFonts w:cstheme="minorHAnsi"/>
          <w:b/>
          <w:bCs/>
          <w:sz w:val="24"/>
          <w:szCs w:val="24"/>
          <w:lang w:val="en-US"/>
        </w:rPr>
        <w:t>,</w:t>
      </w:r>
      <w:r w:rsidR="007D50EA" w:rsidRPr="001262BF">
        <w:rPr>
          <w:rFonts w:cstheme="minorHAnsi"/>
          <w:sz w:val="24"/>
          <w:szCs w:val="24"/>
          <w:lang w:val="en-US"/>
        </w:rPr>
        <w:t xml:space="preserve"> sign up here:</w:t>
      </w:r>
      <w:r w:rsidR="00761F36" w:rsidRPr="001262BF">
        <w:rPr>
          <w:rFonts w:cstheme="minorHAnsi"/>
          <w:b/>
          <w:bCs/>
          <w:sz w:val="24"/>
          <w:szCs w:val="24"/>
          <w:lang w:val="en-US"/>
        </w:rPr>
        <w:t xml:space="preserve"> </w:t>
      </w:r>
    </w:p>
    <w:p w14:paraId="742E62A1" w14:textId="12EC6F9A" w:rsidR="006712C2" w:rsidRDefault="006712C2" w:rsidP="00233634">
      <w:pPr>
        <w:ind w:right="270"/>
        <w:jc w:val="both"/>
        <w:rPr>
          <w:rFonts w:cstheme="minorHAnsi"/>
          <w:b/>
          <w:bCs/>
          <w:sz w:val="24"/>
          <w:szCs w:val="24"/>
          <w:lang w:val="en-US"/>
        </w:rPr>
      </w:pPr>
      <w:hyperlink r:id="rId20" w:history="1">
        <w:r w:rsidRPr="007E1676">
          <w:rPr>
            <w:rStyle w:val="Hyperlink"/>
            <w:rFonts w:cstheme="minorHAnsi"/>
            <w:b/>
            <w:bCs/>
            <w:sz w:val="24"/>
            <w:szCs w:val="24"/>
            <w:lang w:val="en-US"/>
          </w:rPr>
          <w:t>https://www.signupgenius.com/go/10C054CACAE28A0F8C25-60706930-naaccr</w:t>
        </w:r>
      </w:hyperlink>
    </w:p>
    <w:p w14:paraId="2597C082" w14:textId="4F432470" w:rsidR="00434A42" w:rsidRPr="00434A42" w:rsidRDefault="00434A42" w:rsidP="0048288E">
      <w:pPr>
        <w:pStyle w:val="BodyText"/>
        <w:kinsoku w:val="0"/>
        <w:overflowPunct w:val="0"/>
        <w:ind w:left="0" w:right="270" w:firstLine="0"/>
        <w:jc w:val="both"/>
        <w:rPr>
          <w:rFonts w:asciiTheme="minorHAnsi" w:hAnsiTheme="minorHAnsi" w:cstheme="minorHAnsi"/>
          <w:color w:val="7030A0"/>
        </w:rPr>
      </w:pPr>
    </w:p>
    <w:p w14:paraId="13C7F3F3" w14:textId="1CB3B4B3" w:rsidR="00434A42" w:rsidRDefault="00C66494" w:rsidP="00434A42">
      <w:pPr>
        <w:pStyle w:val="BodyText"/>
        <w:kinsoku w:val="0"/>
        <w:overflowPunct w:val="0"/>
        <w:ind w:left="0" w:right="270" w:firstLine="0"/>
        <w:jc w:val="both"/>
        <w:rPr>
          <w:rFonts w:asciiTheme="minorHAnsi" w:hAnsiTheme="minorHAnsi" w:cstheme="minorHAnsi"/>
          <w:b/>
          <w:bCs/>
          <w:color w:val="7030A0"/>
          <w:sz w:val="28"/>
          <w:szCs w:val="28"/>
          <w:u w:val="single"/>
        </w:rPr>
      </w:pPr>
      <w:r>
        <w:rPr>
          <w:rFonts w:asciiTheme="minorHAnsi" w:hAnsiTheme="minorHAnsi" w:cstheme="minorHAnsi"/>
          <w:b/>
          <w:bCs/>
          <w:color w:val="7030A0"/>
          <w:sz w:val="28"/>
          <w:szCs w:val="28"/>
          <w:u w:val="single"/>
        </w:rPr>
        <w:t>In Kind Estimates</w:t>
      </w:r>
    </w:p>
    <w:p w14:paraId="0D83CAB3" w14:textId="77777777" w:rsidR="00365457" w:rsidRPr="00365457" w:rsidRDefault="00365457" w:rsidP="00365457">
      <w:pPr>
        <w:spacing w:after="0" w:line="240" w:lineRule="auto"/>
        <w:rPr>
          <w:rFonts w:asciiTheme="majorHAnsi" w:eastAsia="Aptos" w:hAnsiTheme="majorHAnsi" w:cstheme="majorHAnsi"/>
          <w:sz w:val="24"/>
          <w:szCs w:val="24"/>
          <w:lang w:val="en-US"/>
          <w14:ligatures w14:val="standardContextual"/>
        </w:rPr>
      </w:pPr>
      <w:r w:rsidRPr="00365457">
        <w:rPr>
          <w:rFonts w:asciiTheme="majorHAnsi" w:eastAsia="Aptos" w:hAnsiTheme="majorHAnsi" w:cstheme="majorHAnsi"/>
          <w:sz w:val="24"/>
          <w:szCs w:val="24"/>
          <w:lang w:val="en-US"/>
          <w14:ligatures w14:val="standardContextual"/>
        </w:rPr>
        <w:t xml:space="preserve">In Kind letters will be emailed soon. This is a different request than the letters sent in July! The letter sent in December will ask for an estimate of what it will cost to comply with statutes and report cases in the upcoming fiscal year </w:t>
      </w:r>
      <w:r w:rsidRPr="00365457">
        <w:rPr>
          <w:rFonts w:asciiTheme="majorHAnsi" w:eastAsia="Aptos" w:hAnsiTheme="majorHAnsi" w:cstheme="majorHAnsi"/>
          <w:b/>
          <w:bCs/>
          <w:sz w:val="24"/>
          <w:szCs w:val="24"/>
          <w:lang w:val="en-US"/>
          <w14:ligatures w14:val="standardContextual"/>
        </w:rPr>
        <w:t>July</w:t>
      </w:r>
      <w:r w:rsidRPr="00365457">
        <w:rPr>
          <w:rFonts w:asciiTheme="majorHAnsi" w:eastAsia="Aptos" w:hAnsiTheme="majorHAnsi" w:cstheme="majorHAnsi"/>
          <w:sz w:val="24"/>
          <w:szCs w:val="24"/>
          <w:lang w:val="en-US"/>
          <w14:ligatures w14:val="standardContextual"/>
        </w:rPr>
        <w:t xml:space="preserve"> </w:t>
      </w:r>
      <w:r w:rsidRPr="00365457">
        <w:rPr>
          <w:rFonts w:asciiTheme="majorHAnsi" w:eastAsia="Aptos" w:hAnsiTheme="majorHAnsi" w:cstheme="majorHAnsi"/>
          <w:b/>
          <w:bCs/>
          <w:sz w:val="24"/>
          <w:szCs w:val="24"/>
          <w:lang w:val="en-US"/>
          <w14:ligatures w14:val="standardContextual"/>
        </w:rPr>
        <w:t>2026- June 2027</w:t>
      </w:r>
      <w:r w:rsidRPr="00365457">
        <w:rPr>
          <w:rFonts w:asciiTheme="majorHAnsi" w:eastAsia="Aptos" w:hAnsiTheme="majorHAnsi" w:cstheme="majorHAnsi"/>
          <w:sz w:val="24"/>
          <w:szCs w:val="24"/>
          <w:lang w:val="en-US"/>
          <w14:ligatures w14:val="standardContextual"/>
        </w:rPr>
        <w:t>.  Please respond to these letters by December 12</w:t>
      </w:r>
      <w:r w:rsidRPr="00365457">
        <w:rPr>
          <w:rFonts w:asciiTheme="majorHAnsi" w:eastAsia="Aptos" w:hAnsiTheme="majorHAnsi" w:cstheme="majorHAnsi"/>
          <w:sz w:val="24"/>
          <w:szCs w:val="24"/>
          <w:vertAlign w:val="superscript"/>
          <w:lang w:val="en-US"/>
          <w14:ligatures w14:val="standardContextual"/>
        </w:rPr>
        <w:t>th</w:t>
      </w:r>
      <w:r w:rsidRPr="00365457">
        <w:rPr>
          <w:rFonts w:asciiTheme="majorHAnsi" w:eastAsia="Aptos" w:hAnsiTheme="majorHAnsi" w:cstheme="majorHAnsi"/>
          <w:sz w:val="24"/>
          <w:szCs w:val="24"/>
          <w:lang w:val="en-US"/>
          <w14:ligatures w14:val="standardContextual"/>
        </w:rPr>
        <w:t>.</w:t>
      </w:r>
    </w:p>
    <w:p w14:paraId="49EF1FAE" w14:textId="77777777" w:rsidR="008E674B" w:rsidRPr="00720E16" w:rsidRDefault="008E674B" w:rsidP="0048288E">
      <w:pPr>
        <w:pStyle w:val="BodyText"/>
        <w:kinsoku w:val="0"/>
        <w:overflowPunct w:val="0"/>
        <w:ind w:left="0" w:right="270" w:firstLine="0"/>
        <w:jc w:val="both"/>
        <w:rPr>
          <w:rFonts w:asciiTheme="minorHAnsi" w:hAnsiTheme="minorHAnsi" w:cstheme="minorHAnsi"/>
          <w:b/>
          <w:bCs/>
          <w:sz w:val="22"/>
          <w:szCs w:val="22"/>
        </w:rPr>
      </w:pPr>
    </w:p>
    <w:p w14:paraId="0F98955B" w14:textId="77777777" w:rsidR="00720E16" w:rsidRPr="00FA4EA6" w:rsidRDefault="00720E16" w:rsidP="0048288E">
      <w:pPr>
        <w:pStyle w:val="BodyText"/>
        <w:kinsoku w:val="0"/>
        <w:overflowPunct w:val="0"/>
        <w:ind w:left="0" w:right="270" w:firstLine="0"/>
        <w:jc w:val="both"/>
        <w:rPr>
          <w:rFonts w:asciiTheme="minorHAnsi" w:hAnsiTheme="minorHAnsi" w:cstheme="minorHAnsi"/>
          <w:b/>
          <w:bCs/>
          <w:sz w:val="22"/>
          <w:szCs w:val="22"/>
          <w:u w:val="single"/>
        </w:rPr>
      </w:pPr>
    </w:p>
    <w:p w14:paraId="682BC6D2" w14:textId="77777777" w:rsidR="00445B5F" w:rsidRPr="00F4112D" w:rsidRDefault="00445B5F" w:rsidP="0048288E">
      <w:pPr>
        <w:pStyle w:val="BodyText"/>
        <w:kinsoku w:val="0"/>
        <w:overflowPunct w:val="0"/>
        <w:ind w:left="0" w:right="270" w:firstLine="0"/>
        <w:jc w:val="both"/>
        <w:rPr>
          <w:rFonts w:asciiTheme="minorHAnsi" w:hAnsiTheme="minorHAnsi" w:cstheme="minorHAnsi"/>
          <w:b/>
          <w:bCs/>
          <w:color w:val="7030A0"/>
          <w:sz w:val="28"/>
          <w:szCs w:val="28"/>
        </w:rPr>
      </w:pPr>
      <w:r w:rsidRPr="00F4112D">
        <w:rPr>
          <w:rFonts w:asciiTheme="minorHAnsi" w:hAnsiTheme="minorHAnsi" w:cstheme="minorHAnsi"/>
          <w:b/>
          <w:bCs/>
          <w:color w:val="7030A0"/>
          <w:sz w:val="28"/>
          <w:szCs w:val="28"/>
          <w:u w:val="single"/>
        </w:rPr>
        <w:lastRenderedPageBreak/>
        <w:t>MCR Training and Online Courses</w:t>
      </w:r>
      <w:r w:rsidRPr="00F4112D">
        <w:rPr>
          <w:rFonts w:asciiTheme="minorHAnsi" w:hAnsiTheme="minorHAnsi" w:cstheme="minorHAnsi"/>
          <w:b/>
          <w:bCs/>
          <w:color w:val="7030A0"/>
          <w:sz w:val="28"/>
          <w:szCs w:val="28"/>
        </w:rPr>
        <w:t xml:space="preserve"> </w:t>
      </w:r>
    </w:p>
    <w:p w14:paraId="72774D76" w14:textId="33F3E227" w:rsidR="00B812D2" w:rsidRPr="00434A42" w:rsidRDefault="00BC412C" w:rsidP="0048288E">
      <w:pPr>
        <w:pStyle w:val="BodyText"/>
        <w:kinsoku w:val="0"/>
        <w:overflowPunct w:val="0"/>
        <w:ind w:left="0" w:right="270" w:firstLine="0"/>
        <w:jc w:val="both"/>
        <w:rPr>
          <w:rFonts w:asciiTheme="minorHAnsi" w:hAnsiTheme="minorHAnsi" w:cstheme="minorHAnsi"/>
        </w:rPr>
      </w:pPr>
      <w:r w:rsidRPr="00434A42">
        <w:rPr>
          <w:rFonts w:asciiTheme="minorHAnsi" w:hAnsiTheme="minorHAnsi" w:cstheme="minorHAnsi"/>
        </w:rPr>
        <w:t xml:space="preserve">The MO Oncology Data Specialist Study Guide and Fundamentals of Abstracting courses </w:t>
      </w:r>
      <w:r w:rsidR="006B0A78">
        <w:rPr>
          <w:rFonts w:asciiTheme="minorHAnsi" w:hAnsiTheme="minorHAnsi" w:cstheme="minorHAnsi"/>
        </w:rPr>
        <w:t>are currently in the process of being</w:t>
      </w:r>
      <w:r w:rsidRPr="00434A42">
        <w:rPr>
          <w:rFonts w:asciiTheme="minorHAnsi" w:hAnsiTheme="minorHAnsi" w:cstheme="minorHAnsi"/>
        </w:rPr>
        <w:t xml:space="preserve"> updated.  We have also added additional courses to the MCR Course Catalog. </w:t>
      </w:r>
      <w:r w:rsidR="008A22A9" w:rsidRPr="00434A42">
        <w:rPr>
          <w:rFonts w:asciiTheme="minorHAnsi" w:hAnsiTheme="minorHAnsi" w:cstheme="minorHAnsi"/>
        </w:rPr>
        <w:t xml:space="preserve">Click on the following link to enroll in any of these </w:t>
      </w:r>
      <w:r w:rsidR="00C84A92" w:rsidRPr="00434A42">
        <w:rPr>
          <w:rFonts w:asciiTheme="minorHAnsi" w:hAnsiTheme="minorHAnsi" w:cstheme="minorHAnsi"/>
        </w:rPr>
        <w:t>courses.</w:t>
      </w:r>
    </w:p>
    <w:p w14:paraId="65E3ACA3" w14:textId="77777777" w:rsidR="00445B5F" w:rsidRDefault="00445B5F" w:rsidP="0048288E">
      <w:pPr>
        <w:pStyle w:val="BodyText"/>
        <w:kinsoku w:val="0"/>
        <w:overflowPunct w:val="0"/>
        <w:ind w:left="0" w:right="270" w:firstLine="0"/>
        <w:jc w:val="both"/>
      </w:pPr>
      <w:hyperlink r:id="rId21" w:history="1">
        <w:r w:rsidRPr="00F50949">
          <w:rPr>
            <w:rStyle w:val="Hyperlink"/>
            <w:rFonts w:asciiTheme="minorHAnsi" w:hAnsiTheme="minorHAnsi" w:cstheme="minorHAnsi"/>
            <w:b/>
            <w:bCs/>
          </w:rPr>
          <w:t>https://cancerregistry.missouri.edu/education/educational-webinars-and-recordings/</w:t>
        </w:r>
      </w:hyperlink>
    </w:p>
    <w:p w14:paraId="2B99A853" w14:textId="77777777" w:rsidR="00A97A70" w:rsidRPr="00F50949" w:rsidRDefault="00A97A70" w:rsidP="0048288E">
      <w:pPr>
        <w:pStyle w:val="BodyText"/>
        <w:kinsoku w:val="0"/>
        <w:overflowPunct w:val="0"/>
        <w:ind w:left="0" w:right="270" w:firstLine="0"/>
        <w:jc w:val="both"/>
        <w:rPr>
          <w:rFonts w:asciiTheme="minorHAnsi" w:hAnsiTheme="minorHAnsi" w:cstheme="minorHAnsi"/>
          <w:b/>
          <w:bCs/>
          <w:u w:val="single"/>
        </w:rPr>
      </w:pPr>
    </w:p>
    <w:p w14:paraId="01084D06" w14:textId="309E2C12" w:rsidR="00434A42" w:rsidRDefault="00A97A70" w:rsidP="00434A42">
      <w:pPr>
        <w:pStyle w:val="BodyText"/>
        <w:kinsoku w:val="0"/>
        <w:overflowPunct w:val="0"/>
        <w:ind w:left="0" w:right="270" w:firstLine="0"/>
        <w:jc w:val="both"/>
        <w:rPr>
          <w:noProof/>
          <w:color w:val="C00000"/>
          <w:sz w:val="28"/>
          <w:szCs w:val="28"/>
        </w:rPr>
      </w:pPr>
      <w:r w:rsidRPr="003C1023">
        <w:rPr>
          <w:noProof/>
          <w:color w:val="C00000"/>
          <w:sz w:val="28"/>
          <w:szCs w:val="28"/>
        </w:rPr>
        <w:drawing>
          <wp:inline distT="0" distB="0" distL="0" distR="0" wp14:anchorId="5C8EE17C" wp14:editId="0750D940">
            <wp:extent cx="4175760" cy="2026259"/>
            <wp:effectExtent l="0" t="0" r="0" b="0"/>
            <wp:docPr id="867569279" name="Picture 1" descr="Screens screenshots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279" name="Picture 1" descr="Screens screenshots of a cell phone"/>
                    <pic:cNvPicPr/>
                  </pic:nvPicPr>
                  <pic:blipFill>
                    <a:blip r:embed="rId22"/>
                    <a:stretch>
                      <a:fillRect/>
                    </a:stretch>
                  </pic:blipFill>
                  <pic:spPr>
                    <a:xfrm>
                      <a:off x="0" y="0"/>
                      <a:ext cx="4201701" cy="2038847"/>
                    </a:xfrm>
                    <a:prstGeom prst="rect">
                      <a:avLst/>
                    </a:prstGeom>
                  </pic:spPr>
                </pic:pic>
              </a:graphicData>
            </a:graphic>
          </wp:inline>
        </w:drawing>
      </w:r>
      <w:r w:rsidR="00C16299">
        <w:rPr>
          <w:noProof/>
          <w:color w:val="C00000"/>
          <w:sz w:val="28"/>
          <w:szCs w:val="28"/>
        </w:rPr>
        <w:t xml:space="preserve">  </w:t>
      </w:r>
      <w:r w:rsidRPr="003C1023">
        <w:rPr>
          <w:noProof/>
          <w:color w:val="C00000"/>
          <w:sz w:val="28"/>
          <w:szCs w:val="28"/>
        </w:rPr>
        <w:drawing>
          <wp:inline distT="0" distB="0" distL="0" distR="0" wp14:anchorId="2CA2EDA5" wp14:editId="5E3265A7">
            <wp:extent cx="1033401" cy="2008505"/>
            <wp:effectExtent l="0" t="0" r="0" b="0"/>
            <wp:docPr id="117508218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2189" name="Picture 1" descr="A screenshot of a phone&#10;&#10;AI-generated content may be incorrect."/>
                    <pic:cNvPicPr/>
                  </pic:nvPicPr>
                  <pic:blipFill>
                    <a:blip r:embed="rId23"/>
                    <a:stretch>
                      <a:fillRect/>
                    </a:stretch>
                  </pic:blipFill>
                  <pic:spPr>
                    <a:xfrm>
                      <a:off x="0" y="0"/>
                      <a:ext cx="1064086" cy="2068143"/>
                    </a:xfrm>
                    <a:prstGeom prst="rect">
                      <a:avLst/>
                    </a:prstGeom>
                  </pic:spPr>
                </pic:pic>
              </a:graphicData>
            </a:graphic>
          </wp:inline>
        </w:drawing>
      </w:r>
      <w:bookmarkStart w:id="0" w:name="_Hlk172203981"/>
      <w:bookmarkStart w:id="1" w:name="_Hlk139003456"/>
    </w:p>
    <w:p w14:paraId="4013D9B9" w14:textId="12B08DAB" w:rsidR="000E2B97" w:rsidRDefault="000E2B97" w:rsidP="0048288E">
      <w:pPr>
        <w:spacing w:after="0" w:line="240" w:lineRule="auto"/>
        <w:ind w:right="270"/>
        <w:jc w:val="both"/>
        <w:rPr>
          <w:b/>
          <w:bCs/>
          <w:color w:val="7030A0"/>
          <w:sz w:val="28"/>
          <w:szCs w:val="28"/>
          <w:u w:val="single"/>
          <w:lang w:val="en-US"/>
        </w:rPr>
      </w:pPr>
    </w:p>
    <w:p w14:paraId="7FAC32D5" w14:textId="5D7405D7" w:rsidR="00D1298C" w:rsidRDefault="00C66494" w:rsidP="0048288E">
      <w:pPr>
        <w:spacing w:after="0" w:line="240" w:lineRule="auto"/>
        <w:ind w:right="270"/>
        <w:jc w:val="both"/>
        <w:rPr>
          <w:b/>
          <w:bCs/>
          <w:color w:val="7030A0"/>
          <w:sz w:val="28"/>
          <w:szCs w:val="28"/>
          <w:u w:val="single"/>
          <w:lang w:val="en-US"/>
        </w:rPr>
      </w:pPr>
      <w:r>
        <w:rPr>
          <w:b/>
          <w:bCs/>
          <w:color w:val="7030A0"/>
          <w:sz w:val="28"/>
          <w:szCs w:val="28"/>
          <w:u w:val="single"/>
          <w:lang w:val="en-US"/>
        </w:rPr>
        <w:t>MCR Office Closings</w:t>
      </w:r>
    </w:p>
    <w:p w14:paraId="7245FCE3" w14:textId="32D2BA1E" w:rsidR="00C66494" w:rsidRDefault="00C66494" w:rsidP="00C66494">
      <w:pPr>
        <w:pStyle w:val="ListParagraph"/>
        <w:numPr>
          <w:ilvl w:val="0"/>
          <w:numId w:val="38"/>
        </w:numPr>
        <w:spacing w:after="0" w:line="240" w:lineRule="auto"/>
        <w:ind w:right="270"/>
        <w:jc w:val="both"/>
        <w:rPr>
          <w:sz w:val="24"/>
          <w:szCs w:val="24"/>
          <w:lang w:val="en-US"/>
        </w:rPr>
      </w:pPr>
      <w:r>
        <w:rPr>
          <w:sz w:val="24"/>
          <w:szCs w:val="24"/>
          <w:lang w:val="en-US"/>
        </w:rPr>
        <w:t>November 27-28</w:t>
      </w:r>
    </w:p>
    <w:p w14:paraId="4215DFCF" w14:textId="79E2F3D1" w:rsidR="00C66494" w:rsidRDefault="00C66494" w:rsidP="00C66494">
      <w:pPr>
        <w:pStyle w:val="ListParagraph"/>
        <w:numPr>
          <w:ilvl w:val="0"/>
          <w:numId w:val="38"/>
        </w:numPr>
        <w:spacing w:after="0" w:line="240" w:lineRule="auto"/>
        <w:ind w:right="270"/>
        <w:jc w:val="both"/>
        <w:rPr>
          <w:sz w:val="24"/>
          <w:szCs w:val="24"/>
          <w:lang w:val="en-US"/>
        </w:rPr>
      </w:pPr>
      <w:r>
        <w:rPr>
          <w:sz w:val="24"/>
          <w:szCs w:val="24"/>
          <w:lang w:val="en-US"/>
        </w:rPr>
        <w:t>December 25-January 1 (Christmas Winter Break)</w:t>
      </w:r>
    </w:p>
    <w:p w14:paraId="42FFED95" w14:textId="47997F59" w:rsidR="00BB16D0" w:rsidRDefault="003371FB" w:rsidP="00C66494">
      <w:pPr>
        <w:pStyle w:val="ListParagraph"/>
        <w:numPr>
          <w:ilvl w:val="0"/>
          <w:numId w:val="38"/>
        </w:numPr>
        <w:spacing w:after="0" w:line="240" w:lineRule="auto"/>
        <w:ind w:right="270"/>
        <w:jc w:val="both"/>
        <w:rPr>
          <w:sz w:val="24"/>
          <w:szCs w:val="24"/>
          <w:lang w:val="en-US"/>
        </w:rPr>
      </w:pPr>
      <w:r>
        <w:rPr>
          <w:sz w:val="24"/>
          <w:szCs w:val="24"/>
          <w:lang w:val="en-US"/>
        </w:rPr>
        <w:t>January 19 (Martin Luther King Day)</w:t>
      </w:r>
    </w:p>
    <w:p w14:paraId="30B69245" w14:textId="77777777" w:rsidR="000F0D8A" w:rsidRPr="00C66494" w:rsidRDefault="000F0D8A" w:rsidP="00365457">
      <w:pPr>
        <w:pStyle w:val="ListParagraph"/>
        <w:spacing w:after="0" w:line="240" w:lineRule="auto"/>
        <w:ind w:right="270"/>
        <w:jc w:val="both"/>
        <w:rPr>
          <w:sz w:val="24"/>
          <w:szCs w:val="24"/>
          <w:lang w:val="en-US"/>
        </w:rPr>
      </w:pPr>
    </w:p>
    <w:p w14:paraId="5A435EBB" w14:textId="71164D9B" w:rsidR="000E2B97" w:rsidRDefault="00D1298C" w:rsidP="0048288E">
      <w:pPr>
        <w:spacing w:after="0" w:line="240" w:lineRule="auto"/>
        <w:ind w:right="270"/>
        <w:jc w:val="both"/>
        <w:rPr>
          <w:b/>
          <w:bCs/>
          <w:color w:val="7030A0"/>
          <w:sz w:val="28"/>
          <w:szCs w:val="28"/>
          <w:u w:val="single"/>
          <w:lang w:val="en-US"/>
        </w:rPr>
      </w:pPr>
      <w:r>
        <w:rPr>
          <w:b/>
          <w:bCs/>
          <w:color w:val="7030A0"/>
          <w:sz w:val="28"/>
          <w:szCs w:val="28"/>
          <w:u w:val="single"/>
          <w:lang w:val="en-US"/>
        </w:rPr>
        <w:t>V26 metafile</w:t>
      </w:r>
    </w:p>
    <w:p w14:paraId="7F7C8BE5" w14:textId="1DFD0AF1" w:rsidR="00D1298C" w:rsidRDefault="00D1298C" w:rsidP="0048288E">
      <w:pPr>
        <w:spacing w:after="0" w:line="240" w:lineRule="auto"/>
        <w:ind w:right="270"/>
        <w:jc w:val="both"/>
        <w:rPr>
          <w:sz w:val="24"/>
          <w:szCs w:val="24"/>
          <w:lang w:val="en-US"/>
        </w:rPr>
      </w:pPr>
      <w:r>
        <w:rPr>
          <w:sz w:val="24"/>
          <w:szCs w:val="24"/>
          <w:lang w:val="en-US"/>
        </w:rPr>
        <w:t xml:space="preserve">The Missouri V26 metafile </w:t>
      </w:r>
      <w:r w:rsidR="000F0D8A">
        <w:rPr>
          <w:sz w:val="24"/>
          <w:szCs w:val="24"/>
          <w:lang w:val="en-US"/>
        </w:rPr>
        <w:t>has been</w:t>
      </w:r>
      <w:r>
        <w:rPr>
          <w:sz w:val="24"/>
          <w:szCs w:val="24"/>
          <w:lang w:val="en-US"/>
        </w:rPr>
        <w:t xml:space="preserve"> posted to the NAACCR Clearinghouse for your vendors to review. It does contain some new SSDIs and a new field for documenting patient </w:t>
      </w:r>
      <w:r w:rsidR="000F0D8A">
        <w:rPr>
          <w:sz w:val="24"/>
          <w:szCs w:val="24"/>
          <w:lang w:val="en-US"/>
        </w:rPr>
        <w:t>gender</w:t>
      </w:r>
      <w:r>
        <w:rPr>
          <w:sz w:val="24"/>
          <w:szCs w:val="24"/>
          <w:lang w:val="en-US"/>
        </w:rPr>
        <w:t>.</w:t>
      </w:r>
      <w:r w:rsidR="0031290A">
        <w:rPr>
          <w:sz w:val="24"/>
          <w:szCs w:val="24"/>
          <w:lang w:val="en-US"/>
        </w:rPr>
        <w:t xml:space="preserve"> </w:t>
      </w:r>
      <w:hyperlink r:id="rId24" w:anchor="EditsClearinghouse" w:history="1">
        <w:r w:rsidR="0031290A" w:rsidRPr="00E74987">
          <w:rPr>
            <w:rStyle w:val="Hyperlink"/>
            <w:rFonts w:asciiTheme="majorHAnsi" w:hAnsiTheme="majorHAnsi" w:cstheme="majorHAnsi"/>
            <w:b/>
            <w:bCs/>
            <w:sz w:val="24"/>
            <w:szCs w:val="24"/>
          </w:rPr>
          <w:t>https://www.naaccr.org/standard-data-edits/#EditsClearinghouse</w:t>
        </w:r>
      </w:hyperlink>
    </w:p>
    <w:p w14:paraId="585D8A76" w14:textId="77777777" w:rsidR="0031290A" w:rsidRDefault="0031290A" w:rsidP="00ED336D">
      <w:pPr>
        <w:spacing w:after="0" w:line="240" w:lineRule="auto"/>
        <w:ind w:right="270"/>
        <w:jc w:val="both"/>
        <w:rPr>
          <w:b/>
          <w:bCs/>
          <w:color w:val="7030A0"/>
          <w:sz w:val="28"/>
          <w:szCs w:val="28"/>
          <w:u w:val="single"/>
          <w:lang w:val="en-US"/>
        </w:rPr>
      </w:pPr>
    </w:p>
    <w:p w14:paraId="58B1C49B" w14:textId="1795A8B0" w:rsidR="00ED336D" w:rsidRPr="0031290A" w:rsidRDefault="00ED336D" w:rsidP="0031290A">
      <w:pPr>
        <w:spacing w:after="0" w:line="240" w:lineRule="auto"/>
        <w:ind w:right="270"/>
        <w:jc w:val="both"/>
        <w:rPr>
          <w:b/>
          <w:bCs/>
          <w:color w:val="7030A0"/>
          <w:sz w:val="28"/>
          <w:szCs w:val="28"/>
          <w:u w:val="single"/>
          <w:lang w:val="en-US"/>
        </w:rPr>
      </w:pPr>
      <w:r>
        <w:rPr>
          <w:b/>
          <w:bCs/>
          <w:color w:val="7030A0"/>
          <w:sz w:val="28"/>
          <w:szCs w:val="28"/>
          <w:u w:val="single"/>
          <w:lang w:val="en-US"/>
        </w:rPr>
        <w:t>America</w:t>
      </w:r>
      <w:r w:rsidR="00AA62ED">
        <w:rPr>
          <w:b/>
          <w:bCs/>
          <w:color w:val="7030A0"/>
          <w:sz w:val="28"/>
          <w:szCs w:val="28"/>
          <w:u w:val="single"/>
          <w:lang w:val="en-US"/>
        </w:rPr>
        <w:t>n</w:t>
      </w:r>
      <w:r>
        <w:rPr>
          <w:b/>
          <w:bCs/>
          <w:color w:val="7030A0"/>
          <w:sz w:val="28"/>
          <w:szCs w:val="28"/>
          <w:u w:val="single"/>
          <w:lang w:val="en-US"/>
        </w:rPr>
        <w:t xml:space="preserve"> Public Health Association (</w:t>
      </w:r>
      <w:r w:rsidRPr="00ED336D">
        <w:rPr>
          <w:b/>
          <w:bCs/>
          <w:color w:val="7030A0"/>
          <w:sz w:val="28"/>
          <w:szCs w:val="28"/>
          <w:u w:val="single"/>
          <w:lang w:val="en-US"/>
        </w:rPr>
        <w:t>APHA</w:t>
      </w:r>
      <w:r>
        <w:rPr>
          <w:b/>
          <w:bCs/>
          <w:color w:val="7030A0"/>
          <w:sz w:val="28"/>
          <w:szCs w:val="28"/>
          <w:u w:val="single"/>
          <w:lang w:val="en-US"/>
        </w:rPr>
        <w:t>)</w:t>
      </w:r>
      <w:r w:rsidRPr="00ED336D">
        <w:rPr>
          <w:b/>
          <w:bCs/>
          <w:color w:val="7030A0"/>
          <w:sz w:val="28"/>
          <w:szCs w:val="28"/>
          <w:u w:val="single"/>
          <w:lang w:val="en-US"/>
        </w:rPr>
        <w:t xml:space="preserve"> 2025</w:t>
      </w:r>
    </w:p>
    <w:p w14:paraId="6F55AC82" w14:textId="05AE448F" w:rsidR="00ED336D" w:rsidRDefault="0031290A" w:rsidP="00ED336D">
      <w:pPr>
        <w:spacing w:after="0" w:line="240" w:lineRule="auto"/>
        <w:ind w:left="7200" w:right="270"/>
        <w:jc w:val="both"/>
        <w:rPr>
          <w:sz w:val="24"/>
          <w:szCs w:val="24"/>
          <w:lang w:val="en-US"/>
        </w:rPr>
      </w:pPr>
      <w:r w:rsidRPr="00ED336D">
        <w:rPr>
          <w:b/>
          <w:bCs/>
          <w:noProof/>
          <w:color w:val="7030A0"/>
          <w:sz w:val="28"/>
          <w:szCs w:val="28"/>
          <w:u w:val="single"/>
          <w:lang w:val="en-US"/>
        </w:rPr>
        <w:drawing>
          <wp:anchor distT="0" distB="0" distL="114300" distR="114300" simplePos="0" relativeHeight="251662336" behindDoc="1" locked="0" layoutInCell="1" allowOverlap="1" wp14:anchorId="2B8B8A36" wp14:editId="74FBD45A">
            <wp:simplePos x="0" y="0"/>
            <wp:positionH relativeFrom="margin">
              <wp:align>left</wp:align>
            </wp:positionH>
            <wp:positionV relativeFrom="paragraph">
              <wp:posOffset>47625</wp:posOffset>
            </wp:positionV>
            <wp:extent cx="4662170" cy="3156585"/>
            <wp:effectExtent l="0" t="0" r="5080" b="5715"/>
            <wp:wrapTight wrapText="bothSides">
              <wp:wrapPolygon edited="0">
                <wp:start x="0" y="0"/>
                <wp:lineTo x="0" y="21509"/>
                <wp:lineTo x="21535" y="21509"/>
                <wp:lineTo x="21535" y="0"/>
                <wp:lineTo x="0" y="0"/>
              </wp:wrapPolygon>
            </wp:wrapTight>
            <wp:docPr id="169215776" name="Picture 1" descr="A group of people standing in a building with lar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5776" name="Picture 1" descr="A group of people standing in a building with large letter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2170" cy="3156585"/>
                    </a:xfrm>
                    <a:prstGeom prst="rect">
                      <a:avLst/>
                    </a:prstGeom>
                  </pic:spPr>
                </pic:pic>
              </a:graphicData>
            </a:graphic>
            <wp14:sizeRelH relativeFrom="margin">
              <wp14:pctWidth>0</wp14:pctWidth>
            </wp14:sizeRelH>
            <wp14:sizeRelV relativeFrom="margin">
              <wp14:pctHeight>0</wp14:pctHeight>
            </wp14:sizeRelV>
          </wp:anchor>
        </w:drawing>
      </w:r>
    </w:p>
    <w:p w14:paraId="458BD2CC" w14:textId="77777777" w:rsidR="00ED336D" w:rsidRDefault="00ED336D" w:rsidP="00ED336D">
      <w:pPr>
        <w:spacing w:after="0" w:line="240" w:lineRule="auto"/>
        <w:ind w:left="7200" w:right="270"/>
        <w:jc w:val="both"/>
        <w:rPr>
          <w:sz w:val="24"/>
          <w:szCs w:val="24"/>
          <w:lang w:val="en-US"/>
        </w:rPr>
      </w:pPr>
    </w:p>
    <w:p w14:paraId="766D42A7" w14:textId="77777777" w:rsidR="00ED336D" w:rsidRDefault="00ED336D" w:rsidP="00ED336D">
      <w:pPr>
        <w:spacing w:after="0" w:line="240" w:lineRule="auto"/>
        <w:ind w:right="270"/>
        <w:jc w:val="both"/>
        <w:rPr>
          <w:sz w:val="24"/>
          <w:szCs w:val="24"/>
          <w:lang w:val="en-US"/>
        </w:rPr>
      </w:pPr>
    </w:p>
    <w:p w14:paraId="2EE30F84" w14:textId="2F2D42ED" w:rsidR="00ED336D" w:rsidRDefault="00ED336D" w:rsidP="00ED336D">
      <w:pPr>
        <w:spacing w:after="0" w:line="240" w:lineRule="auto"/>
        <w:ind w:left="7200" w:right="270"/>
        <w:jc w:val="both"/>
        <w:rPr>
          <w:sz w:val="24"/>
          <w:szCs w:val="24"/>
          <w:lang w:val="en-US"/>
        </w:rPr>
      </w:pPr>
      <w:r w:rsidRPr="00ED336D">
        <w:rPr>
          <w:sz w:val="24"/>
          <w:szCs w:val="24"/>
          <w:lang w:val="en-US"/>
        </w:rPr>
        <w:t>MCR presented at APHA this year! Congratulations to Iris Zachary, PhD, MS, FAMIA, ODS-C, Vishwa Bhayani, MS, ODS-C, Mohammad Beheshti, MSHI and Steven Richberg on your wonderful work!</w:t>
      </w:r>
    </w:p>
    <w:p w14:paraId="3352CE19" w14:textId="77777777" w:rsidR="00ED336D" w:rsidRDefault="00ED336D" w:rsidP="00ED336D">
      <w:pPr>
        <w:spacing w:after="0" w:line="240" w:lineRule="auto"/>
        <w:ind w:left="7200" w:right="270"/>
        <w:jc w:val="both"/>
        <w:rPr>
          <w:sz w:val="24"/>
          <w:szCs w:val="24"/>
          <w:lang w:val="en-US"/>
        </w:rPr>
      </w:pPr>
    </w:p>
    <w:p w14:paraId="0770DEF2" w14:textId="5195A586" w:rsidR="00ED336D" w:rsidRPr="00ED336D" w:rsidRDefault="00ED336D" w:rsidP="00ED336D">
      <w:pPr>
        <w:spacing w:after="0" w:line="240" w:lineRule="auto"/>
        <w:ind w:left="7200" w:right="270"/>
        <w:jc w:val="both"/>
        <w:rPr>
          <w:sz w:val="24"/>
          <w:szCs w:val="24"/>
          <w:lang w:val="en-US"/>
        </w:rPr>
      </w:pPr>
      <w:r>
        <w:rPr>
          <w:sz w:val="24"/>
          <w:szCs w:val="24"/>
          <w:lang w:val="en-US"/>
        </w:rPr>
        <w:t xml:space="preserve">The focus of the presentations </w:t>
      </w:r>
      <w:r w:rsidR="0031290A">
        <w:rPr>
          <w:sz w:val="24"/>
          <w:szCs w:val="24"/>
          <w:lang w:val="en-US"/>
        </w:rPr>
        <w:t>was</w:t>
      </w:r>
      <w:r>
        <w:rPr>
          <w:sz w:val="24"/>
          <w:szCs w:val="24"/>
          <w:lang w:val="en-US"/>
        </w:rPr>
        <w:t xml:space="preserve"> on cancers in </w:t>
      </w:r>
      <w:r w:rsidR="00DF2C1F">
        <w:rPr>
          <w:sz w:val="24"/>
          <w:szCs w:val="24"/>
          <w:lang w:val="en-US"/>
        </w:rPr>
        <w:t>Adolescents and</w:t>
      </w:r>
      <w:r>
        <w:rPr>
          <w:sz w:val="24"/>
          <w:szCs w:val="24"/>
          <w:lang w:val="en-US"/>
        </w:rPr>
        <w:t xml:space="preserve"> </w:t>
      </w:r>
      <w:r w:rsidR="00DF2C1F">
        <w:rPr>
          <w:sz w:val="24"/>
          <w:szCs w:val="24"/>
          <w:lang w:val="en-US"/>
        </w:rPr>
        <w:t>Y</w:t>
      </w:r>
      <w:r>
        <w:rPr>
          <w:sz w:val="24"/>
          <w:szCs w:val="24"/>
          <w:lang w:val="en-US"/>
        </w:rPr>
        <w:t xml:space="preserve">oung </w:t>
      </w:r>
      <w:r w:rsidR="00DF2C1F">
        <w:rPr>
          <w:sz w:val="24"/>
          <w:szCs w:val="24"/>
          <w:lang w:val="en-US"/>
        </w:rPr>
        <w:t>A</w:t>
      </w:r>
      <w:r>
        <w:rPr>
          <w:sz w:val="24"/>
          <w:szCs w:val="24"/>
          <w:lang w:val="en-US"/>
        </w:rPr>
        <w:t>dults.</w:t>
      </w:r>
    </w:p>
    <w:p w14:paraId="7184BE92" w14:textId="163FB6E3" w:rsidR="00ED336D" w:rsidRDefault="00ED336D" w:rsidP="0048288E">
      <w:pPr>
        <w:spacing w:after="0" w:line="240" w:lineRule="auto"/>
        <w:ind w:right="270"/>
        <w:jc w:val="both"/>
        <w:rPr>
          <w:b/>
          <w:bCs/>
          <w:color w:val="7030A0"/>
          <w:sz w:val="28"/>
          <w:szCs w:val="28"/>
          <w:u w:val="single"/>
          <w:lang w:val="en-US"/>
        </w:rPr>
      </w:pPr>
    </w:p>
    <w:p w14:paraId="35139589" w14:textId="77777777" w:rsidR="00ED336D" w:rsidRDefault="00ED336D" w:rsidP="0048288E">
      <w:pPr>
        <w:spacing w:after="0" w:line="240" w:lineRule="auto"/>
        <w:ind w:right="270"/>
        <w:jc w:val="both"/>
        <w:rPr>
          <w:b/>
          <w:bCs/>
          <w:color w:val="7030A0"/>
          <w:sz w:val="28"/>
          <w:szCs w:val="28"/>
          <w:u w:val="single"/>
          <w:lang w:val="en-US"/>
        </w:rPr>
      </w:pPr>
    </w:p>
    <w:p w14:paraId="1144B135" w14:textId="77777777" w:rsidR="00AA62ED" w:rsidRDefault="00AA62ED" w:rsidP="0048288E">
      <w:pPr>
        <w:spacing w:after="0" w:line="240" w:lineRule="auto"/>
        <w:ind w:right="270"/>
        <w:jc w:val="both"/>
        <w:rPr>
          <w:b/>
          <w:bCs/>
          <w:color w:val="7030A0"/>
          <w:sz w:val="28"/>
          <w:szCs w:val="28"/>
          <w:u w:val="single"/>
          <w:lang w:val="en-US"/>
        </w:rPr>
      </w:pPr>
    </w:p>
    <w:p w14:paraId="0EC50168" w14:textId="77777777" w:rsidR="00AA62ED" w:rsidRDefault="00AA62ED" w:rsidP="0048288E">
      <w:pPr>
        <w:spacing w:after="0" w:line="240" w:lineRule="auto"/>
        <w:ind w:right="270"/>
        <w:jc w:val="both"/>
        <w:rPr>
          <w:b/>
          <w:bCs/>
          <w:color w:val="7030A0"/>
          <w:sz w:val="28"/>
          <w:szCs w:val="28"/>
          <w:u w:val="single"/>
          <w:lang w:val="en-US"/>
        </w:rPr>
      </w:pPr>
    </w:p>
    <w:p w14:paraId="1C986EFD" w14:textId="2CEFC944" w:rsidR="00046ED5" w:rsidRDefault="00046ED5" w:rsidP="0048288E">
      <w:pPr>
        <w:spacing w:after="0" w:line="240" w:lineRule="auto"/>
        <w:ind w:right="270"/>
        <w:jc w:val="both"/>
        <w:rPr>
          <w:color w:val="7030A0"/>
          <w:sz w:val="28"/>
          <w:szCs w:val="28"/>
          <w:u w:val="single"/>
          <w:lang w:val="en-US"/>
        </w:rPr>
      </w:pPr>
      <w:r>
        <w:rPr>
          <w:b/>
          <w:bCs/>
          <w:noProof/>
          <w:color w:val="7030A0"/>
          <w:sz w:val="28"/>
          <w:szCs w:val="28"/>
          <w:u w:val="single"/>
          <w:lang w:val="en-US"/>
        </w:rPr>
        <w:lastRenderedPageBreak/>
        <w:drawing>
          <wp:anchor distT="0" distB="0" distL="114300" distR="114300" simplePos="0" relativeHeight="251663360" behindDoc="1" locked="0" layoutInCell="1" allowOverlap="1" wp14:anchorId="3F81595B" wp14:editId="252C3B68">
            <wp:simplePos x="0" y="0"/>
            <wp:positionH relativeFrom="column">
              <wp:posOffset>0</wp:posOffset>
            </wp:positionH>
            <wp:positionV relativeFrom="paragraph">
              <wp:posOffset>318</wp:posOffset>
            </wp:positionV>
            <wp:extent cx="2078990" cy="2054225"/>
            <wp:effectExtent l="0" t="0" r="0" b="3175"/>
            <wp:wrapTight wrapText="bothSides">
              <wp:wrapPolygon edited="0">
                <wp:start x="0" y="0"/>
                <wp:lineTo x="0" y="21433"/>
                <wp:lineTo x="21376" y="21433"/>
                <wp:lineTo x="21376" y="0"/>
                <wp:lineTo x="0" y="0"/>
              </wp:wrapPolygon>
            </wp:wrapTight>
            <wp:docPr id="103852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8990" cy="2054225"/>
                    </a:xfrm>
                    <a:prstGeom prst="rect">
                      <a:avLst/>
                    </a:prstGeom>
                    <a:noFill/>
                  </pic:spPr>
                </pic:pic>
              </a:graphicData>
            </a:graphic>
          </wp:anchor>
        </w:drawing>
      </w:r>
      <w:r w:rsidR="00AA62ED">
        <w:rPr>
          <w:b/>
          <w:bCs/>
          <w:color w:val="7030A0"/>
          <w:sz w:val="28"/>
          <w:szCs w:val="28"/>
          <w:u w:val="single"/>
          <w:lang w:val="en-US"/>
        </w:rPr>
        <w:t>American Medical Informatics Association (AMIA) 2025 Annual Symposium</w:t>
      </w:r>
    </w:p>
    <w:p w14:paraId="10B3977E" w14:textId="77777777" w:rsidR="00046ED5" w:rsidRDefault="00046ED5" w:rsidP="0048288E">
      <w:pPr>
        <w:spacing w:after="0" w:line="240" w:lineRule="auto"/>
        <w:ind w:right="270"/>
        <w:jc w:val="both"/>
        <w:rPr>
          <w:color w:val="7030A0"/>
          <w:sz w:val="28"/>
          <w:szCs w:val="28"/>
          <w:u w:val="single"/>
          <w:lang w:val="en-US"/>
        </w:rPr>
      </w:pPr>
    </w:p>
    <w:p w14:paraId="55AD49CD" w14:textId="7501DFEE" w:rsidR="00ED336D" w:rsidRPr="00046ED5" w:rsidRDefault="00AA62ED" w:rsidP="0048288E">
      <w:pPr>
        <w:spacing w:after="0" w:line="240" w:lineRule="auto"/>
        <w:ind w:right="270"/>
        <w:jc w:val="both"/>
        <w:rPr>
          <w:b/>
          <w:bCs/>
          <w:color w:val="7030A0"/>
          <w:sz w:val="28"/>
          <w:szCs w:val="28"/>
          <w:u w:val="single"/>
          <w:lang w:val="en-US"/>
        </w:rPr>
      </w:pPr>
      <w:r>
        <w:rPr>
          <w:sz w:val="24"/>
          <w:szCs w:val="24"/>
          <w:lang w:val="en-US"/>
        </w:rPr>
        <w:t xml:space="preserve">In November, </w:t>
      </w:r>
      <w:r w:rsidRPr="00AA62ED">
        <w:rPr>
          <w:sz w:val="24"/>
          <w:szCs w:val="24"/>
          <w:lang w:val="en-US"/>
        </w:rPr>
        <w:t>Mohammad Beheshti</w:t>
      </w:r>
      <w:r>
        <w:rPr>
          <w:sz w:val="24"/>
          <w:szCs w:val="24"/>
          <w:lang w:val="en-US"/>
        </w:rPr>
        <w:t>, MSHI</w:t>
      </w:r>
      <w:r w:rsidR="00E74987">
        <w:rPr>
          <w:sz w:val="24"/>
          <w:szCs w:val="24"/>
          <w:lang w:val="en-US"/>
        </w:rPr>
        <w:t>,</w:t>
      </w:r>
      <w:r>
        <w:rPr>
          <w:sz w:val="24"/>
          <w:szCs w:val="24"/>
          <w:lang w:val="en-US"/>
        </w:rPr>
        <w:t xml:space="preserve"> presented his research on Large Language Models at the AMIA 2025 Annual Symposium in Atlanta, Georgia.</w:t>
      </w:r>
    </w:p>
    <w:p w14:paraId="1EFECD8B" w14:textId="77777777" w:rsidR="00ED336D" w:rsidRDefault="00ED336D" w:rsidP="0048288E">
      <w:pPr>
        <w:spacing w:after="0" w:line="240" w:lineRule="auto"/>
        <w:ind w:right="270"/>
        <w:jc w:val="both"/>
        <w:rPr>
          <w:b/>
          <w:bCs/>
          <w:color w:val="7030A0"/>
          <w:sz w:val="28"/>
          <w:szCs w:val="28"/>
          <w:u w:val="single"/>
          <w:lang w:val="en-US"/>
        </w:rPr>
      </w:pPr>
    </w:p>
    <w:p w14:paraId="5A197C5D" w14:textId="77777777" w:rsidR="00ED336D" w:rsidRDefault="00ED336D" w:rsidP="0048288E">
      <w:pPr>
        <w:spacing w:after="0" w:line="240" w:lineRule="auto"/>
        <w:ind w:right="270"/>
        <w:jc w:val="both"/>
        <w:rPr>
          <w:b/>
          <w:bCs/>
          <w:color w:val="7030A0"/>
          <w:sz w:val="28"/>
          <w:szCs w:val="28"/>
          <w:u w:val="single"/>
          <w:lang w:val="en-US"/>
        </w:rPr>
      </w:pPr>
    </w:p>
    <w:p w14:paraId="03D643AD" w14:textId="77777777" w:rsidR="00ED336D" w:rsidRDefault="00ED336D" w:rsidP="0048288E">
      <w:pPr>
        <w:spacing w:after="0" w:line="240" w:lineRule="auto"/>
        <w:ind w:right="270"/>
        <w:jc w:val="both"/>
        <w:rPr>
          <w:b/>
          <w:bCs/>
          <w:color w:val="7030A0"/>
          <w:sz w:val="28"/>
          <w:szCs w:val="28"/>
          <w:u w:val="single"/>
          <w:lang w:val="en-US"/>
        </w:rPr>
      </w:pPr>
    </w:p>
    <w:p w14:paraId="62960834" w14:textId="77777777" w:rsidR="00ED336D" w:rsidRDefault="00ED336D" w:rsidP="0048288E">
      <w:pPr>
        <w:spacing w:after="0" w:line="240" w:lineRule="auto"/>
        <w:ind w:right="270"/>
        <w:jc w:val="both"/>
        <w:rPr>
          <w:b/>
          <w:bCs/>
          <w:color w:val="7030A0"/>
          <w:sz w:val="28"/>
          <w:szCs w:val="28"/>
          <w:u w:val="single"/>
          <w:lang w:val="en-US"/>
        </w:rPr>
      </w:pPr>
    </w:p>
    <w:p w14:paraId="283E5661" w14:textId="77777777" w:rsidR="00ED336D" w:rsidRDefault="00ED336D" w:rsidP="0048288E">
      <w:pPr>
        <w:spacing w:after="0" w:line="240" w:lineRule="auto"/>
        <w:ind w:right="270"/>
        <w:jc w:val="both"/>
        <w:rPr>
          <w:b/>
          <w:bCs/>
          <w:color w:val="7030A0"/>
          <w:sz w:val="28"/>
          <w:szCs w:val="28"/>
          <w:u w:val="single"/>
          <w:lang w:val="en-US"/>
        </w:rPr>
      </w:pPr>
    </w:p>
    <w:p w14:paraId="6AB6C326" w14:textId="77777777" w:rsidR="005900D8" w:rsidRPr="00ED336D" w:rsidRDefault="005900D8" w:rsidP="0048288E">
      <w:pPr>
        <w:spacing w:after="0" w:line="240" w:lineRule="auto"/>
        <w:ind w:right="270"/>
        <w:jc w:val="both"/>
        <w:rPr>
          <w:b/>
          <w:bCs/>
          <w:color w:val="7030A0"/>
          <w:sz w:val="28"/>
          <w:szCs w:val="28"/>
          <w:u w:val="single"/>
          <w:lang w:val="en-US"/>
        </w:rPr>
      </w:pPr>
    </w:p>
    <w:p w14:paraId="6A59ECD8" w14:textId="549459BC" w:rsidR="00F4112D" w:rsidRDefault="00FD2166" w:rsidP="0048288E">
      <w:pPr>
        <w:spacing w:after="0" w:line="240" w:lineRule="auto"/>
        <w:ind w:right="270"/>
        <w:jc w:val="both"/>
        <w:rPr>
          <w:b/>
          <w:bCs/>
          <w:color w:val="7030A0"/>
          <w:sz w:val="28"/>
          <w:szCs w:val="28"/>
          <w:u w:val="single"/>
          <w:lang w:val="en-US"/>
        </w:rPr>
      </w:pPr>
      <w:r>
        <w:rPr>
          <w:b/>
          <w:bCs/>
          <w:color w:val="7030A0"/>
          <w:sz w:val="28"/>
          <w:szCs w:val="28"/>
          <w:u w:val="single"/>
          <w:lang w:val="en-US"/>
        </w:rPr>
        <w:t>Missouri Cancer Dashboard</w:t>
      </w:r>
      <w:r w:rsidR="00543E68">
        <w:rPr>
          <w:b/>
          <w:bCs/>
          <w:color w:val="7030A0"/>
          <w:sz w:val="28"/>
          <w:szCs w:val="28"/>
          <w:u w:val="single"/>
          <w:lang w:val="en-US"/>
        </w:rPr>
        <w:t>s</w:t>
      </w:r>
    </w:p>
    <w:p w14:paraId="60AB68CD" w14:textId="675ACDCA" w:rsidR="00FD2166" w:rsidRDefault="00FC528F" w:rsidP="0048288E">
      <w:pPr>
        <w:spacing w:after="0" w:line="240" w:lineRule="auto"/>
        <w:ind w:right="270"/>
        <w:jc w:val="both"/>
        <w:rPr>
          <w:sz w:val="24"/>
          <w:szCs w:val="24"/>
          <w:lang w:val="en-US"/>
        </w:rPr>
      </w:pPr>
      <w:r w:rsidRPr="00FC528F">
        <w:rPr>
          <w:sz w:val="24"/>
          <w:szCs w:val="24"/>
          <w:lang w:val="en-US"/>
        </w:rPr>
        <w:t xml:space="preserve">Missouri Cancer Registry </w:t>
      </w:r>
      <w:r>
        <w:rPr>
          <w:sz w:val="24"/>
          <w:szCs w:val="24"/>
          <w:lang w:val="en-US"/>
        </w:rPr>
        <w:t>recently added Missouri Health Maps</w:t>
      </w:r>
      <w:r w:rsidR="005A0095">
        <w:rPr>
          <w:sz w:val="24"/>
          <w:szCs w:val="24"/>
          <w:lang w:val="en-US"/>
        </w:rPr>
        <w:t xml:space="preserve"> to its website. </w:t>
      </w:r>
      <w:r w:rsidR="00615ACB">
        <w:rPr>
          <w:sz w:val="24"/>
          <w:szCs w:val="24"/>
          <w:lang w:val="en-US"/>
        </w:rPr>
        <w:t>The maps can</w:t>
      </w:r>
      <w:r w:rsidR="00290B0E">
        <w:rPr>
          <w:sz w:val="24"/>
          <w:szCs w:val="24"/>
          <w:lang w:val="en-US"/>
        </w:rPr>
        <w:t xml:space="preserve"> be found </w:t>
      </w:r>
      <w:r w:rsidR="00615ACB">
        <w:rPr>
          <w:sz w:val="24"/>
          <w:szCs w:val="24"/>
          <w:lang w:val="en-US"/>
        </w:rPr>
        <w:t xml:space="preserve">by clicking </w:t>
      </w:r>
      <w:r w:rsidR="00290B0E">
        <w:rPr>
          <w:sz w:val="24"/>
          <w:szCs w:val="24"/>
          <w:lang w:val="en-US"/>
        </w:rPr>
        <w:t xml:space="preserve">on the </w:t>
      </w:r>
      <w:r w:rsidR="00615ACB">
        <w:rPr>
          <w:sz w:val="24"/>
          <w:szCs w:val="24"/>
          <w:lang w:val="en-US"/>
        </w:rPr>
        <w:t xml:space="preserve">Missouri </w:t>
      </w:r>
      <w:r w:rsidR="00FD2166">
        <w:rPr>
          <w:sz w:val="24"/>
          <w:szCs w:val="24"/>
          <w:lang w:val="en-US"/>
        </w:rPr>
        <w:t>Cancer Dashboards</w:t>
      </w:r>
      <w:r w:rsidR="00615ACB">
        <w:rPr>
          <w:sz w:val="24"/>
          <w:szCs w:val="24"/>
          <w:lang w:val="en-US"/>
        </w:rPr>
        <w:t xml:space="preserve"> button on the MCR </w:t>
      </w:r>
      <w:r w:rsidR="00290B0E">
        <w:rPr>
          <w:sz w:val="24"/>
          <w:szCs w:val="24"/>
          <w:lang w:val="en-US"/>
        </w:rPr>
        <w:t xml:space="preserve">home page task bar. The </w:t>
      </w:r>
      <w:r w:rsidR="00FD2166">
        <w:rPr>
          <w:sz w:val="24"/>
          <w:szCs w:val="24"/>
          <w:lang w:val="en-US"/>
        </w:rPr>
        <w:t xml:space="preserve">Missouri Health </w:t>
      </w:r>
      <w:r w:rsidR="00290B0E">
        <w:rPr>
          <w:sz w:val="24"/>
          <w:szCs w:val="24"/>
          <w:lang w:val="en-US"/>
        </w:rPr>
        <w:t>maps display 2018-2022 data</w:t>
      </w:r>
      <w:r w:rsidR="001262BF">
        <w:rPr>
          <w:sz w:val="24"/>
          <w:szCs w:val="24"/>
          <w:lang w:val="en-US"/>
        </w:rPr>
        <w:t xml:space="preserve">. </w:t>
      </w:r>
      <w:r w:rsidR="000130A7">
        <w:rPr>
          <w:sz w:val="24"/>
          <w:szCs w:val="24"/>
          <w:lang w:val="en-US"/>
        </w:rPr>
        <w:t>This information may be helpful to you and your facility to see cancer incidence in your area. Th</w:t>
      </w:r>
      <w:r w:rsidR="00615ACB">
        <w:rPr>
          <w:sz w:val="24"/>
          <w:szCs w:val="24"/>
          <w:lang w:val="en-US"/>
        </w:rPr>
        <w:t>e</w:t>
      </w:r>
      <w:r w:rsidR="000130A7">
        <w:rPr>
          <w:sz w:val="24"/>
          <w:szCs w:val="24"/>
          <w:lang w:val="en-US"/>
        </w:rPr>
        <w:t xml:space="preserve"> map </w:t>
      </w:r>
      <w:r w:rsidR="00615ACB">
        <w:rPr>
          <w:sz w:val="24"/>
          <w:szCs w:val="24"/>
          <w:lang w:val="en-US"/>
        </w:rPr>
        <w:t xml:space="preserve">of Missouri </w:t>
      </w:r>
      <w:r w:rsidR="000130A7">
        <w:rPr>
          <w:sz w:val="24"/>
          <w:szCs w:val="24"/>
          <w:lang w:val="en-US"/>
        </w:rPr>
        <w:t>is divided into zones based on population.</w:t>
      </w:r>
    </w:p>
    <w:p w14:paraId="2B1090D4" w14:textId="77777777" w:rsidR="00A03BEA" w:rsidRDefault="00A03BEA" w:rsidP="0048288E">
      <w:pPr>
        <w:spacing w:after="0" w:line="240" w:lineRule="auto"/>
        <w:ind w:right="270"/>
        <w:jc w:val="both"/>
        <w:rPr>
          <w:b/>
          <w:bCs/>
          <w:color w:val="7030A0"/>
          <w:sz w:val="28"/>
          <w:szCs w:val="28"/>
          <w:u w:val="single"/>
          <w:lang w:val="en-US"/>
        </w:rPr>
      </w:pPr>
    </w:p>
    <w:p w14:paraId="3590CC9D" w14:textId="41A971ED" w:rsidR="00A03BEA" w:rsidRDefault="00B757B8" w:rsidP="00AA62ED">
      <w:pPr>
        <w:spacing w:after="0" w:line="240" w:lineRule="auto"/>
        <w:ind w:right="270" w:firstLine="720"/>
        <w:jc w:val="both"/>
        <w:rPr>
          <w:b/>
          <w:bCs/>
          <w:color w:val="7030A0"/>
          <w:sz w:val="28"/>
          <w:szCs w:val="28"/>
          <w:u w:val="single"/>
          <w:lang w:val="en-US"/>
        </w:rPr>
      </w:pPr>
      <w:r>
        <w:rPr>
          <w:b/>
          <w:bCs/>
          <w:noProof/>
          <w:color w:val="7030A0"/>
          <w:sz w:val="28"/>
          <w:szCs w:val="28"/>
          <w:u w:val="single"/>
          <w:lang w:val="en-US"/>
        </w:rPr>
        <mc:AlternateContent>
          <mc:Choice Requires="wps">
            <w:drawing>
              <wp:anchor distT="0" distB="0" distL="114300" distR="114300" simplePos="0" relativeHeight="251660288" behindDoc="0" locked="0" layoutInCell="1" allowOverlap="1" wp14:anchorId="2D1353AF" wp14:editId="7BC988F3">
                <wp:simplePos x="0" y="0"/>
                <wp:positionH relativeFrom="column">
                  <wp:posOffset>5599430</wp:posOffset>
                </wp:positionH>
                <wp:positionV relativeFrom="paragraph">
                  <wp:posOffset>270510</wp:posOffset>
                </wp:positionV>
                <wp:extent cx="333789" cy="591379"/>
                <wp:effectExtent l="19050" t="0" r="28575" b="37465"/>
                <wp:wrapNone/>
                <wp:docPr id="2018871265" name="Arrow: Down 1"/>
                <wp:cNvGraphicFramePr/>
                <a:graphic xmlns:a="http://schemas.openxmlformats.org/drawingml/2006/main">
                  <a:graphicData uri="http://schemas.microsoft.com/office/word/2010/wordprocessingShape">
                    <wps:wsp>
                      <wps:cNvSpPr/>
                      <wps:spPr>
                        <a:xfrm>
                          <a:off x="0" y="0"/>
                          <a:ext cx="333789" cy="59137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6B7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40.9pt;margin-top:21.3pt;width:26.3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" adj="15504" fillcolor="red" strokecolor="#261c00 [484]" strokeweight="1.5pt"/>
            </w:pict>
          </mc:Fallback>
        </mc:AlternateContent>
      </w:r>
      <w:r w:rsidR="00AA62ED">
        <w:rPr>
          <w:b/>
          <w:bCs/>
          <w:color w:val="7030A0"/>
          <w:sz w:val="28"/>
          <w:szCs w:val="28"/>
          <w:u w:val="single"/>
          <w:lang w:val="en-US"/>
        </w:rPr>
        <w:t xml:space="preserve"> </w:t>
      </w:r>
      <w:r w:rsidRPr="00B757B8">
        <w:rPr>
          <w:b/>
          <w:bCs/>
          <w:noProof/>
          <w:color w:val="7030A0"/>
          <w:sz w:val="28"/>
          <w:szCs w:val="28"/>
          <w:u w:val="single"/>
          <w:lang w:val="en-US"/>
        </w:rPr>
        <w:drawing>
          <wp:inline distT="0" distB="0" distL="0" distR="0" wp14:anchorId="03B5478A" wp14:editId="44DD1875">
            <wp:extent cx="5938992" cy="1261745"/>
            <wp:effectExtent l="0" t="0" r="5080" b="0"/>
            <wp:docPr id="847406504" name="Picture 1"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06504" name="Picture 1" descr="A yellow and black text&#10;&#10;AI-generated content may be incorrect."/>
                    <pic:cNvPicPr/>
                  </pic:nvPicPr>
                  <pic:blipFill>
                    <a:blip r:embed="rId27"/>
                    <a:stretch>
                      <a:fillRect/>
                    </a:stretch>
                  </pic:blipFill>
                  <pic:spPr>
                    <a:xfrm>
                      <a:off x="0" y="0"/>
                      <a:ext cx="6001627" cy="1275052"/>
                    </a:xfrm>
                    <a:prstGeom prst="rect">
                      <a:avLst/>
                    </a:prstGeom>
                  </pic:spPr>
                </pic:pic>
              </a:graphicData>
            </a:graphic>
          </wp:inline>
        </w:drawing>
      </w:r>
    </w:p>
    <w:p w14:paraId="354B827D" w14:textId="3563635C" w:rsidR="00C16299" w:rsidRPr="00C16299" w:rsidRDefault="00C16299" w:rsidP="0048288E">
      <w:pPr>
        <w:spacing w:after="0" w:line="240" w:lineRule="auto"/>
        <w:ind w:right="270"/>
        <w:jc w:val="both"/>
        <w:rPr>
          <w:b/>
          <w:bCs/>
          <w:color w:val="7030A0"/>
          <w:sz w:val="28"/>
          <w:szCs w:val="28"/>
          <w:lang w:val="en-US"/>
        </w:rPr>
      </w:pPr>
      <w:r w:rsidRPr="00C16299">
        <w:rPr>
          <w:b/>
          <w:bCs/>
          <w:color w:val="7030A0"/>
          <w:sz w:val="28"/>
          <w:szCs w:val="28"/>
          <w:lang w:val="en-US"/>
        </w:rPr>
        <w:t xml:space="preserve">             </w:t>
      </w:r>
      <w:r w:rsidR="00BB16D0">
        <w:rPr>
          <w:b/>
          <w:bCs/>
          <w:color w:val="7030A0"/>
          <w:sz w:val="28"/>
          <w:szCs w:val="28"/>
          <w:lang w:val="en-US"/>
        </w:rPr>
        <w:t xml:space="preserve">     </w:t>
      </w:r>
      <w:r w:rsidRPr="00C16299">
        <w:rPr>
          <w:b/>
          <w:bCs/>
          <w:color w:val="7030A0"/>
          <w:sz w:val="28"/>
          <w:szCs w:val="28"/>
          <w:lang w:val="en-US"/>
        </w:rPr>
        <w:t xml:space="preserve">   </w:t>
      </w:r>
      <w:r>
        <w:rPr>
          <w:b/>
          <w:bCs/>
          <w:color w:val="7030A0"/>
          <w:sz w:val="28"/>
          <w:szCs w:val="28"/>
          <w:u w:val="single"/>
          <w:lang w:val="en-US"/>
        </w:rPr>
        <w:t xml:space="preserve"> </w:t>
      </w:r>
      <w:r w:rsidR="006712C2" w:rsidRPr="006712C2">
        <w:rPr>
          <w:b/>
          <w:bCs/>
          <w:noProof/>
          <w:color w:val="7030A0"/>
          <w:sz w:val="28"/>
          <w:szCs w:val="28"/>
          <w:u w:val="single"/>
          <w:lang w:val="en-US"/>
        </w:rPr>
        <w:drawing>
          <wp:inline distT="0" distB="0" distL="0" distR="0" wp14:anchorId="40E782BC" wp14:editId="09396632">
            <wp:extent cx="5299842" cy="3538538"/>
            <wp:effectExtent l="0" t="0" r="0" b="5080"/>
            <wp:docPr id="41495180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51808" name="Picture 1" descr="A screenshot of a map&#10;&#10;AI-generated content may be incorrect."/>
                    <pic:cNvPicPr/>
                  </pic:nvPicPr>
                  <pic:blipFill>
                    <a:blip r:embed="rId28"/>
                    <a:stretch>
                      <a:fillRect/>
                    </a:stretch>
                  </pic:blipFill>
                  <pic:spPr>
                    <a:xfrm>
                      <a:off x="0" y="0"/>
                      <a:ext cx="5337626" cy="3563765"/>
                    </a:xfrm>
                    <a:prstGeom prst="rect">
                      <a:avLst/>
                    </a:prstGeom>
                  </pic:spPr>
                </pic:pic>
              </a:graphicData>
            </a:graphic>
          </wp:inline>
        </w:drawing>
      </w:r>
    </w:p>
    <w:p w14:paraId="16F792F6" w14:textId="77777777" w:rsidR="00C70D17" w:rsidRDefault="00C70D17" w:rsidP="0048288E">
      <w:pPr>
        <w:spacing w:after="0" w:line="240" w:lineRule="auto"/>
        <w:ind w:right="270"/>
        <w:jc w:val="both"/>
        <w:rPr>
          <w:b/>
          <w:bCs/>
          <w:color w:val="7030A0"/>
          <w:sz w:val="28"/>
          <w:szCs w:val="28"/>
          <w:u w:val="single"/>
          <w:lang w:val="en-US"/>
        </w:rPr>
      </w:pPr>
    </w:p>
    <w:p w14:paraId="0F5CC882" w14:textId="77777777" w:rsidR="0031290A" w:rsidRDefault="0031290A" w:rsidP="0048288E">
      <w:pPr>
        <w:spacing w:after="0" w:line="240" w:lineRule="auto"/>
        <w:ind w:right="270"/>
        <w:jc w:val="both"/>
        <w:rPr>
          <w:b/>
          <w:bCs/>
          <w:color w:val="7030A0"/>
          <w:sz w:val="28"/>
          <w:szCs w:val="28"/>
          <w:u w:val="single"/>
          <w:lang w:val="en-US"/>
        </w:rPr>
      </w:pPr>
    </w:p>
    <w:p w14:paraId="79260D48" w14:textId="0F9983AA" w:rsidR="00537EE4" w:rsidRPr="00537EE4" w:rsidRDefault="00537EE4" w:rsidP="0048288E">
      <w:pPr>
        <w:spacing w:after="0" w:line="240" w:lineRule="auto"/>
        <w:ind w:right="270"/>
        <w:jc w:val="both"/>
        <w:rPr>
          <w:b/>
          <w:bCs/>
          <w:color w:val="7030A0"/>
          <w:sz w:val="28"/>
          <w:szCs w:val="28"/>
          <w:u w:val="single"/>
          <w:lang w:val="en-US"/>
        </w:rPr>
      </w:pPr>
      <w:r w:rsidRPr="00537EE4">
        <w:rPr>
          <w:b/>
          <w:bCs/>
          <w:color w:val="7030A0"/>
          <w:sz w:val="28"/>
          <w:szCs w:val="28"/>
          <w:u w:val="single"/>
          <w:lang w:val="en-US"/>
        </w:rPr>
        <w:lastRenderedPageBreak/>
        <w:t>Cancer InFocus Maps</w:t>
      </w:r>
    </w:p>
    <w:p w14:paraId="38A86AA4" w14:textId="24234BF7" w:rsidR="00543E68" w:rsidRDefault="00543E68" w:rsidP="0048288E">
      <w:pPr>
        <w:spacing w:after="0" w:line="240" w:lineRule="auto"/>
        <w:ind w:right="270"/>
        <w:jc w:val="both"/>
        <w:rPr>
          <w:sz w:val="24"/>
          <w:szCs w:val="24"/>
          <w:lang w:val="en-US"/>
        </w:rPr>
      </w:pPr>
      <w:r w:rsidRPr="00437595">
        <w:rPr>
          <w:sz w:val="24"/>
          <w:szCs w:val="24"/>
          <w:lang w:val="en-US"/>
        </w:rPr>
        <w:t>Cancer In Focus Maps</w:t>
      </w:r>
      <w:r w:rsidR="00437595">
        <w:rPr>
          <w:sz w:val="24"/>
          <w:szCs w:val="24"/>
          <w:lang w:val="en-US"/>
        </w:rPr>
        <w:t xml:space="preserve"> provide a variety of information at the county level</w:t>
      </w:r>
      <w:r w:rsidR="00AC0526">
        <w:rPr>
          <w:sz w:val="24"/>
          <w:szCs w:val="24"/>
          <w:lang w:val="en-US"/>
        </w:rPr>
        <w:t xml:space="preserve">. </w:t>
      </w:r>
      <w:r w:rsidR="00437595">
        <w:rPr>
          <w:sz w:val="24"/>
          <w:szCs w:val="24"/>
          <w:lang w:val="en-US"/>
        </w:rPr>
        <w:t xml:space="preserve">Under Other Dashboards, select CIF Hot Spots to see which counties are </w:t>
      </w:r>
      <w:r w:rsidR="00004C89">
        <w:rPr>
          <w:sz w:val="24"/>
          <w:szCs w:val="24"/>
          <w:lang w:val="en-US"/>
        </w:rPr>
        <w:t>potential</w:t>
      </w:r>
      <w:r w:rsidR="00C765D7">
        <w:rPr>
          <w:sz w:val="24"/>
          <w:szCs w:val="24"/>
          <w:lang w:val="en-US"/>
        </w:rPr>
        <w:t xml:space="preserve"> </w:t>
      </w:r>
      <w:r w:rsidR="00437595">
        <w:rPr>
          <w:sz w:val="24"/>
          <w:szCs w:val="24"/>
          <w:lang w:val="en-US"/>
        </w:rPr>
        <w:t>cancer hotspots in Missouri.</w:t>
      </w:r>
      <w:r w:rsidR="009F3EC6">
        <w:rPr>
          <w:sz w:val="24"/>
          <w:szCs w:val="24"/>
          <w:lang w:val="en-US"/>
        </w:rPr>
        <w:t xml:space="preserve"> These are</w:t>
      </w:r>
      <w:r w:rsidR="009F3EC6" w:rsidRPr="009F3EC6">
        <w:rPr>
          <w:sz w:val="24"/>
          <w:szCs w:val="24"/>
          <w:lang w:val="en-US"/>
        </w:rPr>
        <w:t xml:space="preserve"> interactive map</w:t>
      </w:r>
      <w:r w:rsidR="009F3EC6">
        <w:rPr>
          <w:sz w:val="24"/>
          <w:szCs w:val="24"/>
          <w:lang w:val="en-US"/>
        </w:rPr>
        <w:t xml:space="preserve">s </w:t>
      </w:r>
      <w:r w:rsidR="009F3EC6" w:rsidRPr="009F3EC6">
        <w:rPr>
          <w:sz w:val="24"/>
          <w:szCs w:val="24"/>
          <w:lang w:val="en-US"/>
        </w:rPr>
        <w:t xml:space="preserve">produced in collaboration between the National Cancer Institute and Centers for Disease Control and Prevention. </w:t>
      </w:r>
      <w:r w:rsidR="00C765D7">
        <w:rPr>
          <w:sz w:val="24"/>
          <w:szCs w:val="24"/>
          <w:lang w:val="en-US"/>
        </w:rPr>
        <w:t>The graphs</w:t>
      </w:r>
      <w:r w:rsidR="009F3EC6" w:rsidRPr="009F3EC6">
        <w:rPr>
          <w:sz w:val="24"/>
          <w:szCs w:val="24"/>
          <w:lang w:val="en-US"/>
        </w:rPr>
        <w:t xml:space="preserve"> provide a geographic profile of cancer burden in M</w:t>
      </w:r>
      <w:r w:rsidR="009F3EC6">
        <w:rPr>
          <w:sz w:val="24"/>
          <w:szCs w:val="24"/>
          <w:lang w:val="en-US"/>
        </w:rPr>
        <w:t xml:space="preserve">issouri </w:t>
      </w:r>
      <w:r w:rsidR="009F3EC6" w:rsidRPr="009F3EC6">
        <w:rPr>
          <w:sz w:val="24"/>
          <w:szCs w:val="24"/>
          <w:lang w:val="en-US"/>
        </w:rPr>
        <w:t xml:space="preserve">and reveal </w:t>
      </w:r>
      <w:r w:rsidR="009F3EC6">
        <w:rPr>
          <w:sz w:val="24"/>
          <w:szCs w:val="24"/>
          <w:lang w:val="en-US"/>
        </w:rPr>
        <w:t xml:space="preserve">sociodemographic </w:t>
      </w:r>
      <w:r w:rsidR="009F3EC6" w:rsidRPr="009F3EC6">
        <w:rPr>
          <w:sz w:val="24"/>
          <w:szCs w:val="24"/>
          <w:lang w:val="en-US"/>
        </w:rPr>
        <w:t>disparities in cancer incidence, mortality, risk factors for cancer, and cancer screening, across different population subgroups</w:t>
      </w:r>
      <w:r w:rsidR="009F3EC6">
        <w:rPr>
          <w:sz w:val="24"/>
          <w:szCs w:val="24"/>
          <w:lang w:val="en-US"/>
        </w:rPr>
        <w:t>.</w:t>
      </w:r>
    </w:p>
    <w:p w14:paraId="3E6AC031" w14:textId="77777777" w:rsidR="009F3EC6" w:rsidRPr="00437595" w:rsidRDefault="009F3EC6" w:rsidP="0048288E">
      <w:pPr>
        <w:spacing w:after="0" w:line="240" w:lineRule="auto"/>
        <w:ind w:right="270"/>
        <w:jc w:val="both"/>
        <w:rPr>
          <w:sz w:val="24"/>
          <w:szCs w:val="24"/>
          <w:lang w:val="en-US"/>
        </w:rPr>
      </w:pPr>
    </w:p>
    <w:p w14:paraId="5D6AFAA5" w14:textId="479E9365" w:rsidR="00543E68" w:rsidRDefault="00543E68" w:rsidP="0048288E">
      <w:pPr>
        <w:spacing w:after="0" w:line="240" w:lineRule="auto"/>
        <w:ind w:right="270"/>
        <w:jc w:val="both"/>
        <w:rPr>
          <w:b/>
          <w:bCs/>
          <w:color w:val="7030A0"/>
          <w:sz w:val="28"/>
          <w:szCs w:val="28"/>
          <w:u w:val="single"/>
          <w:lang w:val="en-US"/>
        </w:rPr>
      </w:pPr>
      <w:r w:rsidRPr="00543E68">
        <w:rPr>
          <w:b/>
          <w:bCs/>
          <w:noProof/>
          <w:color w:val="7030A0"/>
          <w:sz w:val="28"/>
          <w:szCs w:val="28"/>
          <w:u w:val="single"/>
          <w:lang w:val="en-US"/>
        </w:rPr>
        <w:drawing>
          <wp:inline distT="0" distB="0" distL="0" distR="0" wp14:anchorId="2989646E" wp14:editId="1F9C09DC">
            <wp:extent cx="7084695" cy="3438525"/>
            <wp:effectExtent l="0" t="0" r="1905" b="9525"/>
            <wp:docPr id="16809198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19876" name="Picture 1" descr="A screenshot of a computer&#10;&#10;AI-generated content may be incorrect."/>
                    <pic:cNvPicPr/>
                  </pic:nvPicPr>
                  <pic:blipFill>
                    <a:blip r:embed="rId29"/>
                    <a:stretch>
                      <a:fillRect/>
                    </a:stretch>
                  </pic:blipFill>
                  <pic:spPr>
                    <a:xfrm>
                      <a:off x="0" y="0"/>
                      <a:ext cx="7137874" cy="3464335"/>
                    </a:xfrm>
                    <a:prstGeom prst="rect">
                      <a:avLst/>
                    </a:prstGeom>
                  </pic:spPr>
                </pic:pic>
              </a:graphicData>
            </a:graphic>
          </wp:inline>
        </w:drawing>
      </w:r>
    </w:p>
    <w:p w14:paraId="14C3ABA7" w14:textId="77777777" w:rsidR="00537EE4" w:rsidRDefault="00537EE4" w:rsidP="0048288E">
      <w:pPr>
        <w:spacing w:after="0" w:line="240" w:lineRule="auto"/>
        <w:ind w:right="270"/>
        <w:jc w:val="both"/>
        <w:rPr>
          <w:b/>
          <w:bCs/>
          <w:color w:val="7030A0"/>
          <w:sz w:val="28"/>
          <w:szCs w:val="28"/>
          <w:u w:val="single"/>
          <w:lang w:val="en-US"/>
        </w:rPr>
      </w:pPr>
    </w:p>
    <w:p w14:paraId="6D7361DF" w14:textId="77777777" w:rsidR="00537EE4" w:rsidRDefault="00537EE4" w:rsidP="0048288E">
      <w:pPr>
        <w:spacing w:after="0" w:line="240" w:lineRule="auto"/>
        <w:ind w:right="270"/>
        <w:jc w:val="both"/>
        <w:rPr>
          <w:b/>
          <w:bCs/>
          <w:color w:val="7030A0"/>
          <w:sz w:val="28"/>
          <w:szCs w:val="28"/>
          <w:u w:val="single"/>
          <w:lang w:val="en-US"/>
        </w:rPr>
      </w:pPr>
    </w:p>
    <w:p w14:paraId="2FDA085F" w14:textId="62FE3CC3" w:rsidR="00AC725B" w:rsidRPr="00F52503" w:rsidRDefault="00437595" w:rsidP="00F52503">
      <w:pPr>
        <w:spacing w:after="0" w:line="240" w:lineRule="auto"/>
        <w:ind w:right="270"/>
        <w:jc w:val="both"/>
        <w:rPr>
          <w:b/>
          <w:bCs/>
          <w:color w:val="7030A0"/>
          <w:sz w:val="28"/>
          <w:szCs w:val="28"/>
          <w:u w:val="single"/>
          <w:lang w:val="en-US"/>
        </w:rPr>
      </w:pPr>
      <w:r w:rsidRPr="00437595">
        <w:rPr>
          <w:b/>
          <w:bCs/>
          <w:noProof/>
          <w:color w:val="7030A0"/>
          <w:sz w:val="28"/>
          <w:szCs w:val="28"/>
          <w:u w:val="single"/>
          <w:lang w:val="en-US"/>
        </w:rPr>
        <w:drawing>
          <wp:inline distT="0" distB="0" distL="0" distR="0" wp14:anchorId="24A6A002" wp14:editId="0E3E943C">
            <wp:extent cx="7119938" cy="3352704"/>
            <wp:effectExtent l="0" t="0" r="5080" b="635"/>
            <wp:docPr id="165410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0164" name="Picture 1" descr="A screenshot of a computer&#10;&#10;AI-generated content may be incorrect."/>
                    <pic:cNvPicPr/>
                  </pic:nvPicPr>
                  <pic:blipFill>
                    <a:blip r:embed="rId30"/>
                    <a:stretch>
                      <a:fillRect/>
                    </a:stretch>
                  </pic:blipFill>
                  <pic:spPr>
                    <a:xfrm>
                      <a:off x="0" y="0"/>
                      <a:ext cx="7183254" cy="3382519"/>
                    </a:xfrm>
                    <a:prstGeom prst="rect">
                      <a:avLst/>
                    </a:prstGeom>
                  </pic:spPr>
                </pic:pic>
              </a:graphicData>
            </a:graphic>
          </wp:inline>
        </w:drawing>
      </w:r>
      <w:bookmarkEnd w:id="0"/>
      <w:bookmarkEnd w:id="1"/>
    </w:p>
    <w:p w14:paraId="78DAF08F" w14:textId="14A1BC83" w:rsidR="00AC725B" w:rsidRDefault="00F52503" w:rsidP="0048288E">
      <w:pPr>
        <w:ind w:right="270"/>
        <w:jc w:val="both"/>
        <w:rPr>
          <w:b/>
          <w:bCs/>
          <w:color w:val="7030A0"/>
          <w:sz w:val="28"/>
          <w:szCs w:val="28"/>
          <w:lang w:eastAsia="ja-JP"/>
        </w:rPr>
      </w:pPr>
      <w:r w:rsidRPr="00F52503">
        <w:rPr>
          <w:b/>
          <w:bCs/>
          <w:noProof/>
          <w:color w:val="7030A0"/>
          <w:sz w:val="28"/>
          <w:szCs w:val="28"/>
          <w:lang w:eastAsia="ja-JP"/>
        </w:rPr>
        <w:lastRenderedPageBreak/>
        <w:drawing>
          <wp:anchor distT="0" distB="0" distL="114300" distR="114300" simplePos="0" relativeHeight="251664384" behindDoc="1" locked="0" layoutInCell="1" allowOverlap="1" wp14:anchorId="1BC9977A" wp14:editId="358BA533">
            <wp:simplePos x="0" y="0"/>
            <wp:positionH relativeFrom="column">
              <wp:posOffset>0</wp:posOffset>
            </wp:positionH>
            <wp:positionV relativeFrom="paragraph">
              <wp:posOffset>318</wp:posOffset>
            </wp:positionV>
            <wp:extent cx="4533933" cy="3181373"/>
            <wp:effectExtent l="0" t="0" r="0" b="0"/>
            <wp:wrapTight wrapText="bothSides">
              <wp:wrapPolygon edited="0">
                <wp:start x="0" y="0"/>
                <wp:lineTo x="0" y="21471"/>
                <wp:lineTo x="21509" y="21471"/>
                <wp:lineTo x="21509" y="0"/>
                <wp:lineTo x="0" y="0"/>
              </wp:wrapPolygon>
            </wp:wrapTight>
            <wp:docPr id="152502399" name="Picture 1" descr="A graph of a graph of the mo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2399" name="Picture 1" descr="A graph of a graph of the month&#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533933" cy="3181373"/>
                    </a:xfrm>
                    <a:prstGeom prst="rect">
                      <a:avLst/>
                    </a:prstGeom>
                  </pic:spPr>
                </pic:pic>
              </a:graphicData>
            </a:graphic>
          </wp:anchor>
        </w:drawing>
      </w:r>
    </w:p>
    <w:p w14:paraId="08547066" w14:textId="06B6307B" w:rsidR="008548FB" w:rsidRDefault="00EE76DF" w:rsidP="0048288E">
      <w:pPr>
        <w:ind w:right="270"/>
        <w:jc w:val="both"/>
        <w:rPr>
          <w:b/>
          <w:bCs/>
          <w:color w:val="7030A0"/>
          <w:sz w:val="28"/>
          <w:szCs w:val="28"/>
          <w:lang w:eastAsia="ja-JP"/>
        </w:rPr>
      </w:pPr>
      <w:r w:rsidRPr="00A739FD">
        <w:rPr>
          <w:b/>
          <w:bCs/>
          <w:color w:val="7030A0"/>
          <w:sz w:val="28"/>
          <w:szCs w:val="28"/>
          <w:lang w:eastAsia="ja-JP"/>
        </w:rPr>
        <w:t xml:space="preserve">MCR </w:t>
      </w:r>
      <w:r w:rsidR="008A0389" w:rsidRPr="00A739FD">
        <w:rPr>
          <w:b/>
          <w:bCs/>
          <w:color w:val="7030A0"/>
          <w:sz w:val="28"/>
          <w:szCs w:val="28"/>
          <w:lang w:eastAsia="ja-JP"/>
        </w:rPr>
        <w:t>is</w:t>
      </w:r>
      <w:r w:rsidR="00E74987">
        <w:rPr>
          <w:b/>
          <w:bCs/>
          <w:color w:val="7030A0"/>
          <w:sz w:val="28"/>
          <w:szCs w:val="28"/>
          <w:lang w:eastAsia="ja-JP"/>
        </w:rPr>
        <w:t xml:space="preserve"> </w:t>
      </w:r>
      <w:r w:rsidRPr="00A739FD">
        <w:rPr>
          <w:b/>
          <w:bCs/>
          <w:color w:val="7030A0"/>
          <w:sz w:val="28"/>
          <w:szCs w:val="28"/>
          <w:lang w:eastAsia="ja-JP"/>
        </w:rPr>
        <w:t xml:space="preserve">required by NPCR to submit 90% of 2024 data during the Call for Data </w:t>
      </w:r>
      <w:r w:rsidR="00F52503">
        <w:rPr>
          <w:b/>
          <w:bCs/>
          <w:color w:val="7030A0"/>
          <w:sz w:val="28"/>
          <w:szCs w:val="28"/>
          <w:lang w:eastAsia="ja-JP"/>
        </w:rPr>
        <w:t>in January</w:t>
      </w:r>
      <w:r w:rsidRPr="00A739FD">
        <w:rPr>
          <w:b/>
          <w:bCs/>
          <w:color w:val="7030A0"/>
          <w:sz w:val="28"/>
          <w:szCs w:val="28"/>
          <w:lang w:eastAsia="ja-JP"/>
        </w:rPr>
        <w:t>.</w:t>
      </w:r>
      <w:r w:rsidR="007D6A14">
        <w:rPr>
          <w:b/>
          <w:bCs/>
          <w:color w:val="7030A0"/>
          <w:sz w:val="28"/>
          <w:szCs w:val="28"/>
          <w:lang w:eastAsia="ja-JP"/>
        </w:rPr>
        <w:t xml:space="preserve"> We have made great strides in the pa</w:t>
      </w:r>
      <w:r w:rsidR="00537EE4">
        <w:rPr>
          <w:b/>
          <w:bCs/>
          <w:color w:val="7030A0"/>
          <w:sz w:val="28"/>
          <w:szCs w:val="28"/>
          <w:lang w:eastAsia="ja-JP"/>
        </w:rPr>
        <w:t>st</w:t>
      </w:r>
      <w:r w:rsidR="007D6A14">
        <w:rPr>
          <w:b/>
          <w:bCs/>
          <w:color w:val="7030A0"/>
          <w:sz w:val="28"/>
          <w:szCs w:val="28"/>
          <w:lang w:eastAsia="ja-JP"/>
        </w:rPr>
        <w:t xml:space="preserve"> month toward </w:t>
      </w:r>
      <w:r w:rsidR="00537EE4">
        <w:rPr>
          <w:b/>
          <w:bCs/>
          <w:color w:val="7030A0"/>
          <w:sz w:val="28"/>
          <w:szCs w:val="28"/>
          <w:lang w:eastAsia="ja-JP"/>
        </w:rPr>
        <w:t xml:space="preserve">reaching </w:t>
      </w:r>
      <w:r w:rsidR="007D6A14">
        <w:rPr>
          <w:b/>
          <w:bCs/>
          <w:color w:val="7030A0"/>
          <w:sz w:val="28"/>
          <w:szCs w:val="28"/>
          <w:lang w:eastAsia="ja-JP"/>
        </w:rPr>
        <w:t xml:space="preserve">90% </w:t>
      </w:r>
      <w:r w:rsidR="00991C93">
        <w:rPr>
          <w:b/>
          <w:bCs/>
          <w:color w:val="7030A0"/>
          <w:sz w:val="28"/>
          <w:szCs w:val="28"/>
          <w:lang w:eastAsia="ja-JP"/>
        </w:rPr>
        <w:t>goal for</w:t>
      </w:r>
      <w:r w:rsidR="007D6A14">
        <w:rPr>
          <w:b/>
          <w:bCs/>
          <w:color w:val="7030A0"/>
          <w:sz w:val="28"/>
          <w:szCs w:val="28"/>
          <w:lang w:eastAsia="ja-JP"/>
        </w:rPr>
        <w:t xml:space="preserve"> 2024 cases. </w:t>
      </w:r>
    </w:p>
    <w:p w14:paraId="367FB72B" w14:textId="4DCD8EFA" w:rsidR="0000792C" w:rsidRDefault="0000792C" w:rsidP="0048288E">
      <w:pPr>
        <w:ind w:right="270"/>
        <w:jc w:val="both"/>
        <w:rPr>
          <w:b/>
          <w:bCs/>
          <w:color w:val="7030A0"/>
          <w:sz w:val="28"/>
          <w:szCs w:val="28"/>
          <w:lang w:eastAsia="ja-JP"/>
        </w:rPr>
      </w:pPr>
    </w:p>
    <w:p w14:paraId="5EACEC00" w14:textId="77777777" w:rsidR="0000792C" w:rsidRDefault="0000792C" w:rsidP="0048288E">
      <w:pPr>
        <w:ind w:right="270"/>
        <w:jc w:val="both"/>
        <w:rPr>
          <w:b/>
          <w:bCs/>
          <w:color w:val="7030A0"/>
          <w:sz w:val="28"/>
          <w:szCs w:val="28"/>
          <w:lang w:eastAsia="ja-JP"/>
        </w:rPr>
      </w:pPr>
    </w:p>
    <w:p w14:paraId="5936DF62" w14:textId="77777777" w:rsidR="0000792C" w:rsidRDefault="0000792C" w:rsidP="0048288E">
      <w:pPr>
        <w:ind w:right="270"/>
        <w:jc w:val="both"/>
        <w:rPr>
          <w:b/>
          <w:bCs/>
          <w:color w:val="7030A0"/>
          <w:sz w:val="28"/>
          <w:szCs w:val="28"/>
          <w:lang w:eastAsia="ja-JP"/>
        </w:rPr>
      </w:pPr>
    </w:p>
    <w:p w14:paraId="37F8DA60" w14:textId="77777777" w:rsidR="00F52503" w:rsidRDefault="00F52503" w:rsidP="0048288E">
      <w:pPr>
        <w:ind w:right="270"/>
        <w:jc w:val="both"/>
        <w:rPr>
          <w:b/>
          <w:bCs/>
          <w:color w:val="7030A0"/>
          <w:sz w:val="28"/>
          <w:szCs w:val="28"/>
          <w:lang w:eastAsia="ja-JP"/>
        </w:rPr>
      </w:pPr>
    </w:p>
    <w:p w14:paraId="14DC7CC2" w14:textId="1ECE1985" w:rsidR="00106323" w:rsidRDefault="00106323" w:rsidP="0048288E">
      <w:pPr>
        <w:spacing w:after="0"/>
        <w:ind w:right="270"/>
        <w:jc w:val="both"/>
        <w:rPr>
          <w:b/>
          <w:bCs/>
          <w:color w:val="7030A0"/>
          <w:sz w:val="28"/>
          <w:szCs w:val="28"/>
          <w:u w:val="single"/>
          <w:lang w:eastAsia="ja-JP"/>
        </w:rPr>
      </w:pPr>
      <w:r>
        <w:rPr>
          <w:b/>
          <w:bCs/>
          <w:color w:val="7030A0"/>
          <w:sz w:val="28"/>
          <w:szCs w:val="28"/>
          <w:u w:val="single"/>
          <w:lang w:eastAsia="ja-JP"/>
        </w:rPr>
        <w:t>Radiation Exposure Compensation Act (RECA)</w:t>
      </w:r>
    </w:p>
    <w:p w14:paraId="684264F6" w14:textId="166E8C9E" w:rsidR="00106323" w:rsidRPr="007D6A14" w:rsidRDefault="00106323" w:rsidP="0048288E">
      <w:pPr>
        <w:spacing w:after="0"/>
        <w:ind w:right="270"/>
        <w:jc w:val="both"/>
        <w:rPr>
          <w:b/>
          <w:bCs/>
          <w:sz w:val="24"/>
          <w:szCs w:val="24"/>
          <w:lang w:eastAsia="ja-JP"/>
        </w:rPr>
      </w:pPr>
      <w:r w:rsidRPr="00106323">
        <w:rPr>
          <w:sz w:val="24"/>
          <w:szCs w:val="24"/>
          <w:lang w:eastAsia="ja-JP"/>
        </w:rPr>
        <w:t>The Radiation Exposure Compensation Act (RECA), 42 U.S.C. § 2210 note, is a federal law that provides partial restitution to individuals who developed certain serious illnesses following exposure to radiation from the U.S. nuclear weapons program, or their survivors. </w:t>
      </w:r>
      <w:r>
        <w:rPr>
          <w:sz w:val="24"/>
          <w:szCs w:val="24"/>
          <w:lang w:eastAsia="ja-JP"/>
        </w:rPr>
        <w:t xml:space="preserve">This became effective for Missouri on July 4, 2025. New claims may be filed through December 31, 2027.  Please see this link for guidelines on requesting information from Missouri Cancer Registry </w:t>
      </w:r>
      <w:hyperlink r:id="rId32" w:history="1">
        <w:r w:rsidR="007D6A14" w:rsidRPr="007D6A14">
          <w:rPr>
            <w:rStyle w:val="Hyperlink"/>
            <w:b/>
            <w:bCs/>
            <w:sz w:val="24"/>
            <w:szCs w:val="24"/>
            <w:lang w:eastAsia="ja-JP"/>
          </w:rPr>
          <w:t>https://cancerregistry.missouri.edu/reca/</w:t>
        </w:r>
      </w:hyperlink>
    </w:p>
    <w:p w14:paraId="4D358297" w14:textId="77777777" w:rsidR="00C66494" w:rsidRDefault="00C66494" w:rsidP="0048288E">
      <w:pPr>
        <w:spacing w:after="0"/>
        <w:ind w:right="270"/>
        <w:jc w:val="both"/>
        <w:rPr>
          <w:b/>
          <w:bCs/>
          <w:color w:val="7030A0"/>
          <w:sz w:val="28"/>
          <w:szCs w:val="28"/>
          <w:u w:val="single"/>
          <w:lang w:eastAsia="ja-JP"/>
        </w:rPr>
      </w:pPr>
    </w:p>
    <w:p w14:paraId="3868D657" w14:textId="5C67CAD0" w:rsidR="00095B10" w:rsidRPr="00A739FD" w:rsidRDefault="00524368" w:rsidP="0048288E">
      <w:pPr>
        <w:spacing w:after="0"/>
        <w:ind w:right="270"/>
        <w:jc w:val="both"/>
        <w:rPr>
          <w:b/>
          <w:bCs/>
          <w:color w:val="7030A0"/>
          <w:sz w:val="28"/>
          <w:szCs w:val="28"/>
          <w:u w:val="single"/>
          <w:lang w:eastAsia="ja-JP"/>
        </w:rPr>
      </w:pPr>
      <w:r w:rsidRPr="00A739FD">
        <w:rPr>
          <w:b/>
          <w:bCs/>
          <w:color w:val="7030A0"/>
          <w:sz w:val="28"/>
          <w:szCs w:val="28"/>
          <w:u w:val="single"/>
          <w:lang w:eastAsia="ja-JP"/>
        </w:rPr>
        <w:t>NEWS FROM THE STANDARD SETTERS</w:t>
      </w:r>
    </w:p>
    <w:p w14:paraId="7AE84D4D" w14:textId="77777777" w:rsidR="00106323" w:rsidRPr="00333677" w:rsidRDefault="00106323" w:rsidP="0048288E">
      <w:pPr>
        <w:spacing w:after="0" w:line="240" w:lineRule="auto"/>
        <w:ind w:right="270"/>
        <w:jc w:val="both"/>
        <w:rPr>
          <w:rFonts w:ascii="Calibri" w:eastAsia="Times New Roman" w:hAnsi="Calibri" w:cs="Calibri"/>
          <w:b/>
          <w:bCs/>
          <w:color w:val="7030A0"/>
          <w:sz w:val="24"/>
          <w:szCs w:val="24"/>
          <w:lang w:val="en-US"/>
        </w:rPr>
      </w:pPr>
      <w:r w:rsidRPr="00333677">
        <w:rPr>
          <w:rFonts w:ascii="Calibri" w:eastAsia="Times New Roman" w:hAnsi="Calibri" w:cs="Calibri"/>
          <w:b/>
          <w:bCs/>
          <w:color w:val="7030A0"/>
          <w:sz w:val="24"/>
          <w:szCs w:val="24"/>
          <w:u w:val="single"/>
          <w:lang w:val="en-US"/>
        </w:rPr>
        <w:t>SEER Educate News</w:t>
      </w:r>
      <w:r w:rsidRPr="00333677">
        <w:rPr>
          <w:rFonts w:ascii="Calibri" w:eastAsia="Times New Roman" w:hAnsi="Calibri" w:cs="Calibri"/>
          <w:b/>
          <w:bCs/>
          <w:color w:val="7030A0"/>
          <w:sz w:val="24"/>
          <w:szCs w:val="24"/>
          <w:lang w:val="en-US"/>
        </w:rPr>
        <w:t xml:space="preserve"> </w:t>
      </w:r>
    </w:p>
    <w:p w14:paraId="7AFB1FBA" w14:textId="77777777" w:rsidR="00106323" w:rsidRDefault="00106323" w:rsidP="0048288E">
      <w:pPr>
        <w:spacing w:after="0"/>
        <w:ind w:right="270"/>
        <w:jc w:val="both"/>
        <w:rPr>
          <w:rFonts w:eastAsia="Times New Roman"/>
          <w:b/>
          <w:bCs/>
          <w:sz w:val="24"/>
          <w:szCs w:val="24"/>
        </w:rPr>
      </w:pPr>
      <w:r w:rsidRPr="0061601C">
        <w:rPr>
          <w:rFonts w:eastAsia="Times New Roman"/>
          <w:sz w:val="24"/>
          <w:szCs w:val="24"/>
        </w:rPr>
        <w:t xml:space="preserve">Log in or sign up at SEER*Educate today by visiting </w:t>
      </w:r>
      <w:hyperlink r:id="rId33"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0EFD1178" w14:textId="77777777" w:rsidR="00106323" w:rsidRPr="00F50D29" w:rsidRDefault="00106323" w:rsidP="0048288E">
      <w:pPr>
        <w:spacing w:after="0"/>
        <w:ind w:right="270"/>
        <w:jc w:val="both"/>
        <w:rPr>
          <w:rFonts w:eastAsia="Times New Roman"/>
          <w:b/>
          <w:bCs/>
          <w:sz w:val="24"/>
          <w:szCs w:val="24"/>
        </w:rPr>
      </w:pPr>
      <w:r w:rsidRPr="0061601C">
        <w:rPr>
          <w:rFonts w:ascii="Calibri" w:eastAsia="Times New Roman" w:hAnsi="Calibri" w:cs="Calibri"/>
          <w:b/>
          <w:bCs/>
          <w:sz w:val="24"/>
          <w:szCs w:val="24"/>
          <w:lang w:val="en-US"/>
        </w:rPr>
        <w:t>Help Desk will be CLOSED or Limited (in addition to weekends)</w:t>
      </w:r>
    </w:p>
    <w:p w14:paraId="0699061D" w14:textId="77777777" w:rsidR="00106323" w:rsidRDefault="00106323" w:rsidP="0048288E">
      <w:pPr>
        <w:numPr>
          <w:ilvl w:val="0"/>
          <w:numId w:val="31"/>
        </w:numPr>
        <w:spacing w:after="0" w:line="240" w:lineRule="auto"/>
        <w:ind w:right="270"/>
        <w:jc w:val="both"/>
        <w:rPr>
          <w:rFonts w:ascii="Calibri" w:eastAsia="Times New Roman" w:hAnsi="Calibri" w:cs="Calibri"/>
          <w:sz w:val="24"/>
          <w:szCs w:val="24"/>
          <w:lang w:val="en-US"/>
        </w:rPr>
      </w:pPr>
      <w:bookmarkStart w:id="2" w:name="_Hlk212446296"/>
      <w:r>
        <w:rPr>
          <w:rFonts w:ascii="Calibri" w:eastAsia="Times New Roman" w:hAnsi="Calibri" w:cs="Calibri"/>
          <w:sz w:val="24"/>
          <w:szCs w:val="24"/>
          <w:lang w:val="en-US"/>
        </w:rPr>
        <w:t>November 27-29 (Thanksgiving)</w:t>
      </w:r>
    </w:p>
    <w:p w14:paraId="115C4B0F" w14:textId="18384DDC" w:rsidR="00C16299" w:rsidRDefault="00106323" w:rsidP="0048288E">
      <w:pPr>
        <w:numPr>
          <w:ilvl w:val="0"/>
          <w:numId w:val="31"/>
        </w:numPr>
        <w:spacing w:after="0" w:line="240" w:lineRule="auto"/>
        <w:ind w:right="270"/>
        <w:jc w:val="both"/>
        <w:rPr>
          <w:rFonts w:ascii="Calibri" w:eastAsia="Times New Roman" w:hAnsi="Calibri" w:cs="Calibri"/>
          <w:sz w:val="24"/>
          <w:szCs w:val="24"/>
          <w:lang w:val="en-US"/>
        </w:rPr>
      </w:pPr>
      <w:r w:rsidRPr="00B80F83">
        <w:rPr>
          <w:rFonts w:ascii="Calibri" w:eastAsia="Times New Roman" w:hAnsi="Calibri" w:cs="Calibri"/>
          <w:sz w:val="24"/>
          <w:szCs w:val="24"/>
          <w:lang w:val="en-US"/>
        </w:rPr>
        <w:t>December 24-</w:t>
      </w:r>
      <w:r w:rsidR="00C16299">
        <w:rPr>
          <w:rFonts w:ascii="Calibri" w:eastAsia="Times New Roman" w:hAnsi="Calibri" w:cs="Calibri"/>
          <w:sz w:val="24"/>
          <w:szCs w:val="24"/>
          <w:lang w:val="en-US"/>
        </w:rPr>
        <w:t>28</w:t>
      </w:r>
      <w:r w:rsidRPr="00B80F83">
        <w:rPr>
          <w:rFonts w:ascii="Calibri" w:eastAsia="Times New Roman" w:hAnsi="Calibri" w:cs="Calibri"/>
          <w:sz w:val="24"/>
          <w:szCs w:val="24"/>
          <w:lang w:val="en-US"/>
        </w:rPr>
        <w:t xml:space="preserve"> (Christmas</w:t>
      </w:r>
      <w:r w:rsidR="00C16299">
        <w:rPr>
          <w:rFonts w:ascii="Calibri" w:eastAsia="Times New Roman" w:hAnsi="Calibri" w:cs="Calibri"/>
          <w:sz w:val="24"/>
          <w:szCs w:val="24"/>
          <w:lang w:val="en-US"/>
        </w:rPr>
        <w:t xml:space="preserve"> long weekend</w:t>
      </w:r>
      <w:r w:rsidRPr="00B80F83">
        <w:rPr>
          <w:rFonts w:ascii="Calibri" w:eastAsia="Times New Roman" w:hAnsi="Calibri" w:cs="Calibri"/>
          <w:sz w:val="24"/>
          <w:szCs w:val="24"/>
          <w:lang w:val="en-US"/>
        </w:rPr>
        <w:t>)</w:t>
      </w:r>
      <w:r w:rsidR="00B80F83" w:rsidRPr="00B80F83">
        <w:rPr>
          <w:rFonts w:ascii="Calibri" w:eastAsia="Times New Roman" w:hAnsi="Calibri" w:cs="Calibri"/>
          <w:sz w:val="24"/>
          <w:szCs w:val="24"/>
          <w:lang w:val="en-US"/>
        </w:rPr>
        <w:t xml:space="preserve"> </w:t>
      </w:r>
    </w:p>
    <w:p w14:paraId="17F0E9E8" w14:textId="01419C87" w:rsidR="00106323" w:rsidRDefault="00106323" w:rsidP="00C16299">
      <w:pPr>
        <w:numPr>
          <w:ilvl w:val="0"/>
          <w:numId w:val="31"/>
        </w:numPr>
        <w:spacing w:after="0" w:line="240" w:lineRule="auto"/>
        <w:ind w:right="270"/>
        <w:jc w:val="both"/>
        <w:rPr>
          <w:rFonts w:ascii="Calibri" w:eastAsia="Times New Roman" w:hAnsi="Calibri" w:cs="Calibri"/>
          <w:sz w:val="24"/>
          <w:szCs w:val="24"/>
          <w:lang w:val="en-US"/>
        </w:rPr>
      </w:pPr>
      <w:r w:rsidRPr="00B80F83">
        <w:rPr>
          <w:rFonts w:ascii="Calibri" w:eastAsia="Times New Roman" w:hAnsi="Calibri" w:cs="Calibri"/>
          <w:sz w:val="24"/>
          <w:szCs w:val="24"/>
          <w:lang w:val="en-US"/>
        </w:rPr>
        <w:t>January 1</w:t>
      </w:r>
      <w:r w:rsidR="00C16299">
        <w:rPr>
          <w:rFonts w:ascii="Calibri" w:eastAsia="Times New Roman" w:hAnsi="Calibri" w:cs="Calibri"/>
          <w:sz w:val="24"/>
          <w:szCs w:val="24"/>
          <w:lang w:val="en-US"/>
        </w:rPr>
        <w:t>-4</w:t>
      </w:r>
      <w:r w:rsidRPr="00B80F83">
        <w:rPr>
          <w:rFonts w:ascii="Calibri" w:eastAsia="Times New Roman" w:hAnsi="Calibri" w:cs="Calibri"/>
          <w:sz w:val="24"/>
          <w:szCs w:val="24"/>
          <w:lang w:val="en-US"/>
        </w:rPr>
        <w:t xml:space="preserve"> (New Year</w:t>
      </w:r>
      <w:r w:rsidR="00C16299">
        <w:rPr>
          <w:rFonts w:ascii="Calibri" w:eastAsia="Times New Roman" w:hAnsi="Calibri" w:cs="Calibri"/>
          <w:sz w:val="24"/>
          <w:szCs w:val="24"/>
          <w:lang w:val="en-US"/>
        </w:rPr>
        <w:t>s long weekend</w:t>
      </w:r>
      <w:r w:rsidRPr="00C16299">
        <w:rPr>
          <w:rFonts w:ascii="Calibri" w:eastAsia="Times New Roman" w:hAnsi="Calibri" w:cs="Calibri"/>
          <w:sz w:val="24"/>
          <w:szCs w:val="24"/>
          <w:lang w:val="en-US"/>
        </w:rPr>
        <w:t>)</w:t>
      </w:r>
    </w:p>
    <w:p w14:paraId="2A87ED14" w14:textId="08E26E2E" w:rsidR="00C16299" w:rsidRPr="00C16299" w:rsidRDefault="00C16299" w:rsidP="00C16299">
      <w:pPr>
        <w:numPr>
          <w:ilvl w:val="0"/>
          <w:numId w:val="31"/>
        </w:numPr>
        <w:spacing w:after="0" w:line="240" w:lineRule="auto"/>
        <w:ind w:right="270"/>
        <w:jc w:val="both"/>
        <w:rPr>
          <w:rFonts w:ascii="Calibri" w:eastAsia="Times New Roman" w:hAnsi="Calibri" w:cs="Calibri"/>
          <w:sz w:val="24"/>
          <w:szCs w:val="24"/>
          <w:lang w:val="en-US"/>
        </w:rPr>
      </w:pPr>
      <w:r>
        <w:rPr>
          <w:rFonts w:ascii="Calibri" w:eastAsia="Times New Roman" w:hAnsi="Calibri" w:cs="Calibri"/>
          <w:sz w:val="24"/>
          <w:szCs w:val="24"/>
          <w:lang w:val="en-US"/>
        </w:rPr>
        <w:t>January 19th</w:t>
      </w:r>
    </w:p>
    <w:bookmarkEnd w:id="2"/>
    <w:p w14:paraId="6DC7E37D" w14:textId="77777777" w:rsidR="0080061E" w:rsidRDefault="0080061E" w:rsidP="0048288E">
      <w:pPr>
        <w:pStyle w:val="NormalWeb"/>
        <w:spacing w:before="0" w:beforeAutospacing="0" w:after="0" w:afterAutospacing="0"/>
        <w:ind w:right="270"/>
        <w:jc w:val="both"/>
        <w:rPr>
          <w:rFonts w:asciiTheme="majorHAnsi" w:hAnsiTheme="majorHAnsi" w:cstheme="majorHAnsi"/>
          <w:b/>
          <w:bCs/>
          <w:sz w:val="24"/>
          <w:szCs w:val="24"/>
          <w:u w:val="single"/>
        </w:rPr>
      </w:pPr>
    </w:p>
    <w:p w14:paraId="28F39D8D" w14:textId="1AE567B2" w:rsidR="00A24EA6" w:rsidRPr="00333677" w:rsidRDefault="00290B0E" w:rsidP="0048288E">
      <w:pPr>
        <w:pStyle w:val="NormalWeb"/>
        <w:spacing w:before="0" w:beforeAutospacing="0" w:after="0" w:afterAutospacing="0"/>
        <w:ind w:right="270"/>
        <w:jc w:val="both"/>
        <w:rPr>
          <w:rFonts w:asciiTheme="majorHAnsi" w:hAnsiTheme="majorHAnsi" w:cstheme="majorHAnsi"/>
          <w:b/>
          <w:bCs/>
          <w:color w:val="7030A0"/>
          <w:sz w:val="24"/>
          <w:szCs w:val="24"/>
          <w:u w:val="single"/>
        </w:rPr>
      </w:pPr>
      <w:r w:rsidRPr="00333677">
        <w:rPr>
          <w:rFonts w:asciiTheme="majorHAnsi" w:hAnsiTheme="majorHAnsi" w:cstheme="majorHAnsi"/>
          <w:b/>
          <w:bCs/>
          <w:color w:val="7030A0"/>
          <w:sz w:val="24"/>
          <w:szCs w:val="24"/>
          <w:u w:val="single"/>
        </w:rPr>
        <w:t>NAACCR</w:t>
      </w:r>
    </w:p>
    <w:p w14:paraId="66524321" w14:textId="65BDCC7A" w:rsidR="000E2B97" w:rsidRDefault="00290B0E" w:rsidP="0031290A">
      <w:pPr>
        <w:pStyle w:val="NormalWeb"/>
        <w:spacing w:before="0" w:beforeAutospacing="0" w:after="0" w:afterAutospacing="0"/>
        <w:ind w:right="270"/>
        <w:jc w:val="both"/>
        <w:rPr>
          <w:rFonts w:asciiTheme="minorHAnsi" w:hAnsiTheme="minorHAnsi" w:cstheme="minorHAnsi"/>
          <w:noProof/>
          <w:sz w:val="24"/>
          <w:szCs w:val="24"/>
        </w:rPr>
      </w:pPr>
      <w:r w:rsidRPr="00290B0E">
        <w:rPr>
          <w:rFonts w:asciiTheme="majorHAnsi" w:hAnsiTheme="majorHAnsi" w:cstheme="majorHAnsi"/>
        </w:rPr>
        <w:t>The NAACCR Data Standards</w:t>
      </w:r>
      <w:r w:rsidR="0000792C">
        <w:rPr>
          <w:rFonts w:asciiTheme="majorHAnsi" w:hAnsiTheme="majorHAnsi" w:cstheme="majorHAnsi"/>
        </w:rPr>
        <w:t xml:space="preserve">, </w:t>
      </w:r>
      <w:r w:rsidRPr="00290B0E">
        <w:rPr>
          <w:rFonts w:asciiTheme="majorHAnsi" w:hAnsiTheme="majorHAnsi" w:cstheme="majorHAnsi"/>
        </w:rPr>
        <w:t>Data Dictionary v26</w:t>
      </w:r>
      <w:r w:rsidR="0000792C">
        <w:rPr>
          <w:rFonts w:asciiTheme="majorHAnsi" w:hAnsiTheme="majorHAnsi" w:cstheme="majorHAnsi"/>
        </w:rPr>
        <w:t>, and 2026 Implementation Guidelines</w:t>
      </w:r>
      <w:r w:rsidR="00615ACB">
        <w:rPr>
          <w:rFonts w:asciiTheme="majorHAnsi" w:hAnsiTheme="majorHAnsi" w:cstheme="majorHAnsi"/>
        </w:rPr>
        <w:t xml:space="preserve"> </w:t>
      </w:r>
      <w:r w:rsidR="00C16299">
        <w:rPr>
          <w:rFonts w:asciiTheme="majorHAnsi" w:hAnsiTheme="majorHAnsi" w:cstheme="majorHAnsi"/>
        </w:rPr>
        <w:t xml:space="preserve">have recently been updated and </w:t>
      </w:r>
      <w:r w:rsidR="00615ACB">
        <w:rPr>
          <w:rFonts w:asciiTheme="majorHAnsi" w:hAnsiTheme="majorHAnsi" w:cstheme="majorHAnsi"/>
        </w:rPr>
        <w:t>are</w:t>
      </w:r>
      <w:r w:rsidRPr="00290B0E">
        <w:rPr>
          <w:rFonts w:asciiTheme="majorHAnsi" w:hAnsiTheme="majorHAnsi" w:cstheme="majorHAnsi"/>
        </w:rPr>
        <w:t xml:space="preserve"> </w:t>
      </w:r>
      <w:r w:rsidR="00615ACB">
        <w:rPr>
          <w:rFonts w:asciiTheme="majorHAnsi" w:hAnsiTheme="majorHAnsi" w:cstheme="majorHAnsi"/>
        </w:rPr>
        <w:t>now</w:t>
      </w:r>
      <w:r w:rsidRPr="00290B0E">
        <w:rPr>
          <w:rFonts w:asciiTheme="majorHAnsi" w:hAnsiTheme="majorHAnsi" w:cstheme="majorHAnsi"/>
        </w:rPr>
        <w:t xml:space="preserve"> available on the NAACCR website</w:t>
      </w:r>
      <w:r w:rsidR="00615ACB" w:rsidRPr="00290B0E">
        <w:rPr>
          <w:rFonts w:asciiTheme="majorHAnsi" w:hAnsiTheme="majorHAnsi" w:cstheme="majorHAnsi"/>
        </w:rPr>
        <w:t>.</w:t>
      </w:r>
      <w:r w:rsidR="00615ACB">
        <w:rPr>
          <w:rFonts w:asciiTheme="majorHAnsi" w:hAnsiTheme="majorHAnsi" w:cstheme="majorHAnsi"/>
        </w:rPr>
        <w:t xml:space="preserve"> </w:t>
      </w:r>
      <w:hyperlink r:id="rId34" w:history="1">
        <w:r w:rsidRPr="00290B0E">
          <w:rPr>
            <w:rStyle w:val="Hyperlink"/>
            <w:rFonts w:asciiTheme="majorHAnsi" w:hAnsiTheme="majorHAnsi" w:cstheme="majorHAnsi"/>
            <w:b/>
            <w:bCs/>
          </w:rPr>
          <w:t>https://www.naaccr.org/</w:t>
        </w:r>
      </w:hyperlink>
      <w:r w:rsidR="005A0095">
        <w:rPr>
          <w:rFonts w:asciiTheme="minorHAnsi" w:hAnsiTheme="minorHAnsi" w:cstheme="minorHAnsi"/>
          <w:noProof/>
          <w:sz w:val="24"/>
          <w:szCs w:val="24"/>
        </w:rPr>
        <w:t xml:space="preserve">        </w:t>
      </w:r>
    </w:p>
    <w:p w14:paraId="4E736A00"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3AD9F9AF"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2C9BCD62"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05F70AB5"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68523473"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547D4D46"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33578884"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35977C36" w14:textId="77777777" w:rsid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7B050E4B" w14:textId="77777777" w:rsidR="0031290A" w:rsidRPr="0031290A" w:rsidRDefault="0031290A" w:rsidP="0031290A">
      <w:pPr>
        <w:pStyle w:val="NormalWeb"/>
        <w:spacing w:before="0" w:beforeAutospacing="0" w:after="0" w:afterAutospacing="0"/>
        <w:ind w:right="270"/>
        <w:jc w:val="both"/>
        <w:rPr>
          <w:rFonts w:asciiTheme="minorHAnsi" w:hAnsiTheme="minorHAnsi" w:cstheme="minorHAnsi"/>
          <w:noProof/>
          <w:sz w:val="24"/>
          <w:szCs w:val="24"/>
        </w:rPr>
      </w:pPr>
    </w:p>
    <w:p w14:paraId="36862849" w14:textId="7E1F7867" w:rsidR="007B2E76" w:rsidRPr="00203469" w:rsidRDefault="00716F3A" w:rsidP="0048288E">
      <w:pPr>
        <w:spacing w:after="0"/>
        <w:ind w:right="270"/>
        <w:rPr>
          <w:lang w:eastAsia="ja-JP"/>
        </w:rPr>
      </w:pPr>
      <w:r>
        <w:rPr>
          <w:lang w:eastAsia="ja-JP"/>
        </w:rPr>
        <w:lastRenderedPageBreak/>
        <w:t>Have a wonderful holiday season</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334904E8" w14:textId="77777777" w:rsidTr="00E6710B">
        <w:trPr>
          <w:trHeight w:val="3064"/>
        </w:trPr>
        <w:tc>
          <w:tcPr>
            <w:tcW w:w="5400" w:type="dxa"/>
            <w:vAlign w:val="center"/>
          </w:tcPr>
          <w:p w14:paraId="53C43B94" w14:textId="77777777" w:rsidR="00203469" w:rsidRPr="009665B9" w:rsidRDefault="00203469" w:rsidP="0048288E">
            <w:pPr>
              <w:spacing w:after="0"/>
              <w:ind w:right="270"/>
              <w:rPr>
                <w:rFonts w:ascii="Lucida Handwriting" w:hAnsi="Lucida Handwriting"/>
                <w:i/>
                <w:iCs/>
                <w:color w:val="7030A0"/>
                <w:sz w:val="28"/>
                <w:szCs w:val="28"/>
              </w:rPr>
            </w:pPr>
            <w:r w:rsidRPr="009665B9">
              <w:rPr>
                <w:rFonts w:ascii="Lucida Handwriting" w:hAnsi="Lucida Handwriting"/>
                <w:i/>
                <w:iCs/>
                <w:color w:val="7030A0"/>
                <w:sz w:val="28"/>
                <w:szCs w:val="28"/>
              </w:rPr>
              <w:t xml:space="preserve">Lucinda Ham, RHIA, </w:t>
            </w:r>
            <w:r w:rsidR="003B3185" w:rsidRPr="009665B9">
              <w:rPr>
                <w:rFonts w:ascii="Lucida Handwriting" w:hAnsi="Lucida Handwriting"/>
                <w:i/>
                <w:iCs/>
                <w:color w:val="7030A0"/>
                <w:sz w:val="28"/>
                <w:szCs w:val="28"/>
              </w:rPr>
              <w:t>ODS-C</w:t>
            </w:r>
          </w:p>
          <w:p w14:paraId="2A2E8C69" w14:textId="77777777" w:rsidR="00482B9A" w:rsidRPr="00482B9A" w:rsidRDefault="00731ED0" w:rsidP="0048288E">
            <w:pPr>
              <w:spacing w:after="0"/>
              <w:ind w:left="-105" w:right="270"/>
              <w:rPr>
                <w:i/>
                <w:iCs/>
                <w:lang w:val="en-US"/>
              </w:rPr>
            </w:pPr>
            <w:r>
              <w:rPr>
                <w:i/>
                <w:iCs/>
                <w:lang w:val="en-US"/>
              </w:rPr>
              <w:t>Operations/</w:t>
            </w:r>
            <w:r w:rsidR="00482B9A" w:rsidRPr="00482B9A">
              <w:rPr>
                <w:i/>
                <w:iCs/>
                <w:lang w:val="en-US"/>
              </w:rPr>
              <w:t>QA Manager, Missouri Cancer Registry</w:t>
            </w:r>
          </w:p>
          <w:p w14:paraId="2364A44D" w14:textId="77777777" w:rsidR="00A00F0B" w:rsidRDefault="00A00F0B" w:rsidP="0048288E">
            <w:pPr>
              <w:spacing w:after="0"/>
              <w:ind w:left="-105" w:right="270"/>
              <w:rPr>
                <w:lang w:val="en-US"/>
              </w:rPr>
            </w:pPr>
          </w:p>
          <w:p w14:paraId="3B3ECFA2" w14:textId="2A193074" w:rsidR="00482B9A" w:rsidRPr="00482B9A" w:rsidRDefault="00482B9A" w:rsidP="0048288E">
            <w:pPr>
              <w:spacing w:after="0"/>
              <w:ind w:left="-105" w:right="270"/>
              <w:rPr>
                <w:lang w:val="en-US"/>
              </w:rPr>
            </w:pPr>
            <w:r w:rsidRPr="00482B9A">
              <w:rPr>
                <w:lang w:val="en-US"/>
              </w:rPr>
              <w:t>Department of Public Health</w:t>
            </w:r>
          </w:p>
          <w:p w14:paraId="73B0509E" w14:textId="77777777" w:rsidR="00482B9A" w:rsidRPr="00482B9A" w:rsidRDefault="00482B9A" w:rsidP="0048288E">
            <w:pPr>
              <w:spacing w:after="0"/>
              <w:ind w:left="-105" w:right="270"/>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4E11A446" w14:textId="77777777" w:rsidR="00E76E3F" w:rsidRPr="00E97642" w:rsidRDefault="00482B9A" w:rsidP="0048288E">
            <w:pPr>
              <w:spacing w:after="0"/>
              <w:ind w:left="-105" w:right="270"/>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5"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3"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3"/>
          </w:p>
        </w:tc>
        <w:tc>
          <w:tcPr>
            <w:tcW w:w="5400" w:type="dxa"/>
            <w:vAlign w:val="center"/>
          </w:tcPr>
          <w:p w14:paraId="15D7FA68" w14:textId="3B5C840D" w:rsidR="00203469" w:rsidRPr="009665B9" w:rsidRDefault="004103D4" w:rsidP="0048288E">
            <w:pPr>
              <w:spacing w:after="0"/>
              <w:ind w:right="270"/>
              <w:rPr>
                <w:i/>
                <w:iCs/>
                <w:color w:val="7030A0"/>
                <w:sz w:val="28"/>
                <w:szCs w:val="28"/>
              </w:rPr>
            </w:pPr>
            <w:r w:rsidRPr="009665B9">
              <w:rPr>
                <w:i/>
                <w:iCs/>
                <w:color w:val="7030A0"/>
                <w:sz w:val="28"/>
                <w:szCs w:val="28"/>
              </w:rPr>
              <w:t>“</w:t>
            </w:r>
            <w:r w:rsidR="00E13FEA">
              <w:rPr>
                <w:i/>
                <w:iCs/>
                <w:color w:val="7030A0"/>
                <w:sz w:val="28"/>
                <w:szCs w:val="28"/>
              </w:rPr>
              <w:t>Alone we can do so little, together we can do so much” – Helen Keller</w:t>
            </w:r>
          </w:p>
          <w:p w14:paraId="19AE2D9E" w14:textId="77777777" w:rsidR="00203469" w:rsidRPr="00203469" w:rsidRDefault="00203469" w:rsidP="0048288E">
            <w:pPr>
              <w:spacing w:after="0"/>
              <w:ind w:right="270"/>
              <w:rPr>
                <w:i/>
                <w:iCs/>
              </w:rPr>
            </w:pPr>
          </w:p>
          <w:p w14:paraId="4A18C4F7" w14:textId="77777777" w:rsidR="00203469" w:rsidRPr="00203469" w:rsidRDefault="00203469" w:rsidP="0048288E">
            <w:pPr>
              <w:spacing w:after="0"/>
              <w:ind w:right="270"/>
              <w:rPr>
                <w:i/>
                <w:iCs/>
              </w:rPr>
            </w:pPr>
          </w:p>
        </w:tc>
      </w:tr>
    </w:tbl>
    <w:p w14:paraId="282DEE0E" w14:textId="443F7BEF" w:rsidR="00106323" w:rsidRDefault="00482B9A" w:rsidP="0048288E">
      <w:pPr>
        <w:tabs>
          <w:tab w:val="left" w:pos="4485"/>
        </w:tabs>
        <w:ind w:right="270"/>
        <w:rPr>
          <w:lang w:val="en-US"/>
        </w:rPr>
      </w:pPr>
      <w:r>
        <w:rPr>
          <w:noProof/>
        </w:rPr>
        <w:drawing>
          <wp:inline distT="0" distB="0" distL="0" distR="0" wp14:anchorId="62B4E3FD" wp14:editId="509B3F18">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p>
    <w:p w14:paraId="2E1F3FF8" w14:textId="00F11EFC" w:rsidR="00106323" w:rsidRDefault="005C7908" w:rsidP="0048288E">
      <w:pPr>
        <w:tabs>
          <w:tab w:val="left" w:pos="4485"/>
        </w:tabs>
        <w:ind w:right="270"/>
        <w:rPr>
          <w:lang w:val="en-US"/>
        </w:rPr>
      </w:pPr>
      <w:r>
        <w:rPr>
          <w:lang w:val="en-US"/>
        </w:rPr>
        <w:t xml:space="preserve">         </w:t>
      </w:r>
      <w:r>
        <w:rPr>
          <w:noProof/>
        </w:rPr>
        <w:drawing>
          <wp:inline distT="0" distB="0" distL="0" distR="0" wp14:anchorId="18639609" wp14:editId="05EFB465">
            <wp:extent cx="5099782" cy="3827122"/>
            <wp:effectExtent l="0" t="0" r="5715" b="2540"/>
            <wp:docPr id="169843688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36886" name="Picture 2" descr="A group of people posing for a photo&#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1946" cy="3843755"/>
                    </a:xfrm>
                    <a:prstGeom prst="rect">
                      <a:avLst/>
                    </a:prstGeom>
                    <a:noFill/>
                    <a:ln>
                      <a:noFill/>
                    </a:ln>
                  </pic:spPr>
                </pic:pic>
              </a:graphicData>
            </a:graphic>
          </wp:inline>
        </w:drawing>
      </w:r>
    </w:p>
    <w:p w14:paraId="40FDE6D8" w14:textId="77777777" w:rsidR="005C7908" w:rsidRDefault="005C7908" w:rsidP="0048288E">
      <w:pPr>
        <w:tabs>
          <w:tab w:val="left" w:pos="4485"/>
        </w:tabs>
        <w:ind w:right="270"/>
        <w:rPr>
          <w:lang w:val="en-US"/>
        </w:rPr>
      </w:pPr>
    </w:p>
    <w:p w14:paraId="3E81983E" w14:textId="1AB23091" w:rsidR="00351E6E" w:rsidRDefault="00FE1A9C" w:rsidP="0048288E">
      <w:pPr>
        <w:tabs>
          <w:tab w:val="left" w:pos="4485"/>
        </w:tabs>
        <w:ind w:right="270"/>
        <w:rPr>
          <w:lang w:val="en-US"/>
        </w:rPr>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w:t>
      </w:r>
      <w:r w:rsidR="0000792C">
        <w:rPr>
          <w:lang w:val="en-US"/>
        </w:rPr>
        <w:t>4</w:t>
      </w:r>
      <w:r w:rsidRPr="00FE1A9C">
        <w:rPr>
          <w:lang w:val="en-US"/>
        </w:rPr>
        <w:t>) and a Surveillance Contract between DHSS and the University of Missouri.</w:t>
      </w:r>
    </w:p>
    <w:p w14:paraId="1249B130" w14:textId="7DE6468A" w:rsidR="00374C03" w:rsidRPr="005C7908" w:rsidRDefault="00702D40" w:rsidP="005C7908">
      <w:pPr>
        <w:pStyle w:val="NormalWeb"/>
        <w:ind w:right="27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482704" w:rsidRPr="00482704">
        <w:rPr>
          <w:rFonts w:ascii="Times New Roman" w:eastAsia="Times New Roman" w:hAnsi="Times New Roman" w:cs="Times New Roman"/>
          <w:noProof/>
          <w:sz w:val="24"/>
          <w:szCs w:val="24"/>
        </w:rPr>
        <w:t xml:space="preserve"> </w:t>
      </w:r>
      <w:r w:rsidR="00933606">
        <w:tab/>
      </w:r>
    </w:p>
    <w:sectPr w:rsidR="00374C03" w:rsidRPr="005C7908" w:rsidSect="003B6DD6">
      <w:headerReference w:type="default" r:id="rId38"/>
      <w:footerReference w:type="default" r:id="rId39"/>
      <w:headerReference w:type="first" r:id="rId40"/>
      <w:footerReference w:type="first" r:id="rId41"/>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03541" w14:textId="77777777" w:rsidR="00D375C2" w:rsidRDefault="00D375C2" w:rsidP="00C0714C">
      <w:pPr>
        <w:spacing w:after="0" w:line="240" w:lineRule="auto"/>
      </w:pPr>
      <w:r>
        <w:separator/>
      </w:r>
    </w:p>
  </w:endnote>
  <w:endnote w:type="continuationSeparator" w:id="0">
    <w:p w14:paraId="5FE7D752" w14:textId="77777777" w:rsidR="00D375C2" w:rsidRDefault="00D375C2"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21AA5CD1"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7930C"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7C321177"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27D4EE5B"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AF546" w14:textId="77777777" w:rsidR="00D375C2" w:rsidRDefault="00D375C2" w:rsidP="00C0714C">
      <w:pPr>
        <w:spacing w:after="0" w:line="240" w:lineRule="auto"/>
      </w:pPr>
      <w:r>
        <w:separator/>
      </w:r>
    </w:p>
  </w:footnote>
  <w:footnote w:type="continuationSeparator" w:id="0">
    <w:p w14:paraId="6D058A91" w14:textId="77777777" w:rsidR="00D375C2" w:rsidRDefault="00D375C2"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4B67"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71C7351" wp14:editId="5980CDA1">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072013963"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60925571"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2D2302CB"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NVIQUAAAgW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5AA7"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3D5D8636" wp14:editId="47F28E99">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593D2FA"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11.4pt;visibility:visible;mso-wrap-style:square" o:bullet="t">
        <v:imagedata r:id="rId1" o:title=""/>
      </v:shape>
    </w:pic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4E5EA7"/>
    <w:multiLevelType w:val="hybridMultilevel"/>
    <w:tmpl w:val="D87A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6E3971"/>
    <w:multiLevelType w:val="hybridMultilevel"/>
    <w:tmpl w:val="A8E6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24465E"/>
    <w:multiLevelType w:val="hybridMultilevel"/>
    <w:tmpl w:val="EAF2F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8"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EC8712F"/>
    <w:multiLevelType w:val="hybridMultilevel"/>
    <w:tmpl w:val="C86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5"/>
  </w:num>
  <w:num w:numId="2" w16cid:durableId="897940943">
    <w:abstractNumId w:val="10"/>
  </w:num>
  <w:num w:numId="3" w16cid:durableId="1797217006">
    <w:abstractNumId w:val="6"/>
  </w:num>
  <w:num w:numId="4" w16cid:durableId="215707732">
    <w:abstractNumId w:val="4"/>
  </w:num>
  <w:num w:numId="5" w16cid:durableId="1948930034">
    <w:abstractNumId w:val="1"/>
  </w:num>
  <w:num w:numId="6" w16cid:durableId="1762869649">
    <w:abstractNumId w:val="23"/>
  </w:num>
  <w:num w:numId="7" w16cid:durableId="1858619841">
    <w:abstractNumId w:val="3"/>
  </w:num>
  <w:num w:numId="8" w16cid:durableId="1373504490">
    <w:abstractNumId w:val="1"/>
  </w:num>
  <w:num w:numId="9" w16cid:durableId="766081005">
    <w:abstractNumId w:val="18"/>
  </w:num>
  <w:num w:numId="10" w16cid:durableId="474839589">
    <w:abstractNumId w:val="3"/>
  </w:num>
  <w:num w:numId="11" w16cid:durableId="1112282956">
    <w:abstractNumId w:val="1"/>
  </w:num>
  <w:num w:numId="12" w16cid:durableId="861363386">
    <w:abstractNumId w:val="18"/>
  </w:num>
  <w:num w:numId="13" w16cid:durableId="1375159549">
    <w:abstractNumId w:val="18"/>
  </w:num>
  <w:num w:numId="14" w16cid:durableId="1635066782">
    <w:abstractNumId w:val="11"/>
  </w:num>
  <w:num w:numId="15" w16cid:durableId="1479416305">
    <w:abstractNumId w:val="18"/>
  </w:num>
  <w:num w:numId="16" w16cid:durableId="1742363212">
    <w:abstractNumId w:val="5"/>
  </w:num>
  <w:num w:numId="17" w16cid:durableId="4670960">
    <w:abstractNumId w:val="29"/>
  </w:num>
  <w:num w:numId="18" w16cid:durableId="643506859">
    <w:abstractNumId w:val="8"/>
  </w:num>
  <w:num w:numId="19" w16cid:durableId="797258117">
    <w:abstractNumId w:val="21"/>
  </w:num>
  <w:num w:numId="20" w16cid:durableId="1371805832">
    <w:abstractNumId w:val="29"/>
  </w:num>
  <w:num w:numId="21" w16cid:durableId="1346899926">
    <w:abstractNumId w:val="14"/>
  </w:num>
  <w:num w:numId="22" w16cid:durableId="18119071">
    <w:abstractNumId w:val="17"/>
  </w:num>
  <w:num w:numId="23" w16cid:durableId="1797485524">
    <w:abstractNumId w:val="19"/>
  </w:num>
  <w:num w:numId="24" w16cid:durableId="2095854275">
    <w:abstractNumId w:val="27"/>
  </w:num>
  <w:num w:numId="25" w16cid:durableId="1264344964">
    <w:abstractNumId w:val="8"/>
  </w:num>
  <w:num w:numId="26" w16cid:durableId="1747917328">
    <w:abstractNumId w:val="20"/>
  </w:num>
  <w:num w:numId="27" w16cid:durableId="2005543226">
    <w:abstractNumId w:val="26"/>
  </w:num>
  <w:num w:numId="28" w16cid:durableId="1695881919">
    <w:abstractNumId w:val="22"/>
  </w:num>
  <w:num w:numId="29" w16cid:durableId="1567958838">
    <w:abstractNumId w:val="28"/>
  </w:num>
  <w:num w:numId="30" w16cid:durableId="1692753948">
    <w:abstractNumId w:val="0"/>
  </w:num>
  <w:num w:numId="31" w16cid:durableId="368576657">
    <w:abstractNumId w:val="15"/>
  </w:num>
  <w:num w:numId="32" w16cid:durableId="16129542">
    <w:abstractNumId w:val="2"/>
  </w:num>
  <w:num w:numId="33" w16cid:durableId="634945450">
    <w:abstractNumId w:val="16"/>
  </w:num>
  <w:num w:numId="34" w16cid:durableId="593438833">
    <w:abstractNumId w:val="13"/>
  </w:num>
  <w:num w:numId="35" w16cid:durableId="1789933931">
    <w:abstractNumId w:val="12"/>
  </w:num>
  <w:num w:numId="36" w16cid:durableId="489905388">
    <w:abstractNumId w:val="7"/>
  </w:num>
  <w:num w:numId="37" w16cid:durableId="1124231549">
    <w:abstractNumId w:val="9"/>
  </w:num>
  <w:num w:numId="38" w16cid:durableId="19858159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045E9"/>
    <w:rsid w:val="00004C89"/>
    <w:rsid w:val="0000792C"/>
    <w:rsid w:val="00010271"/>
    <w:rsid w:val="000130A7"/>
    <w:rsid w:val="0001367A"/>
    <w:rsid w:val="00015554"/>
    <w:rsid w:val="0001756F"/>
    <w:rsid w:val="00017572"/>
    <w:rsid w:val="00020CE9"/>
    <w:rsid w:val="000237C6"/>
    <w:rsid w:val="000238D7"/>
    <w:rsid w:val="000242E2"/>
    <w:rsid w:val="00026707"/>
    <w:rsid w:val="000267C1"/>
    <w:rsid w:val="000330D8"/>
    <w:rsid w:val="00034A57"/>
    <w:rsid w:val="00034D12"/>
    <w:rsid w:val="00036A0E"/>
    <w:rsid w:val="00042AA0"/>
    <w:rsid w:val="00046ED5"/>
    <w:rsid w:val="00047C54"/>
    <w:rsid w:val="000502C7"/>
    <w:rsid w:val="00056B33"/>
    <w:rsid w:val="00061D03"/>
    <w:rsid w:val="00063FFB"/>
    <w:rsid w:val="00067A37"/>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09B6"/>
    <w:rsid w:val="000B6349"/>
    <w:rsid w:val="000B6527"/>
    <w:rsid w:val="000C34E3"/>
    <w:rsid w:val="000C57ED"/>
    <w:rsid w:val="000C6B58"/>
    <w:rsid w:val="000C6CE4"/>
    <w:rsid w:val="000D01C2"/>
    <w:rsid w:val="000D0F07"/>
    <w:rsid w:val="000D2D07"/>
    <w:rsid w:val="000D592A"/>
    <w:rsid w:val="000D7214"/>
    <w:rsid w:val="000E188F"/>
    <w:rsid w:val="000E2B97"/>
    <w:rsid w:val="000E495B"/>
    <w:rsid w:val="000E5007"/>
    <w:rsid w:val="000E56FE"/>
    <w:rsid w:val="000F0D8A"/>
    <w:rsid w:val="000F2A5A"/>
    <w:rsid w:val="000F3E3F"/>
    <w:rsid w:val="000F55A6"/>
    <w:rsid w:val="000F644E"/>
    <w:rsid w:val="000F7DA9"/>
    <w:rsid w:val="00101495"/>
    <w:rsid w:val="001019EA"/>
    <w:rsid w:val="00101C2F"/>
    <w:rsid w:val="00102412"/>
    <w:rsid w:val="001048A6"/>
    <w:rsid w:val="00105593"/>
    <w:rsid w:val="00106323"/>
    <w:rsid w:val="0010652B"/>
    <w:rsid w:val="001065B0"/>
    <w:rsid w:val="0010712A"/>
    <w:rsid w:val="00107AEF"/>
    <w:rsid w:val="0011062B"/>
    <w:rsid w:val="0011278D"/>
    <w:rsid w:val="00113760"/>
    <w:rsid w:val="001165AC"/>
    <w:rsid w:val="00117094"/>
    <w:rsid w:val="0012276A"/>
    <w:rsid w:val="001262BF"/>
    <w:rsid w:val="00126615"/>
    <w:rsid w:val="00126896"/>
    <w:rsid w:val="00127106"/>
    <w:rsid w:val="00127790"/>
    <w:rsid w:val="00127A58"/>
    <w:rsid w:val="00132402"/>
    <w:rsid w:val="00132F7C"/>
    <w:rsid w:val="00134B3B"/>
    <w:rsid w:val="00135256"/>
    <w:rsid w:val="00137305"/>
    <w:rsid w:val="00140DE7"/>
    <w:rsid w:val="001425D0"/>
    <w:rsid w:val="0014541E"/>
    <w:rsid w:val="00150E17"/>
    <w:rsid w:val="001516EE"/>
    <w:rsid w:val="00151FE8"/>
    <w:rsid w:val="00154634"/>
    <w:rsid w:val="00154A32"/>
    <w:rsid w:val="00155247"/>
    <w:rsid w:val="001556B5"/>
    <w:rsid w:val="00161370"/>
    <w:rsid w:val="00162503"/>
    <w:rsid w:val="00167723"/>
    <w:rsid w:val="00172505"/>
    <w:rsid w:val="00172FB3"/>
    <w:rsid w:val="001734A6"/>
    <w:rsid w:val="00174432"/>
    <w:rsid w:val="00175946"/>
    <w:rsid w:val="00180238"/>
    <w:rsid w:val="00181835"/>
    <w:rsid w:val="00181E85"/>
    <w:rsid w:val="00185BFE"/>
    <w:rsid w:val="001867EE"/>
    <w:rsid w:val="001869B9"/>
    <w:rsid w:val="001875F2"/>
    <w:rsid w:val="0019201C"/>
    <w:rsid w:val="0019257F"/>
    <w:rsid w:val="00193D6E"/>
    <w:rsid w:val="00194E01"/>
    <w:rsid w:val="001A011A"/>
    <w:rsid w:val="001A1CC0"/>
    <w:rsid w:val="001A1FDD"/>
    <w:rsid w:val="001A3E88"/>
    <w:rsid w:val="001B0C9F"/>
    <w:rsid w:val="001B108E"/>
    <w:rsid w:val="001B167C"/>
    <w:rsid w:val="001B173B"/>
    <w:rsid w:val="001B2AB0"/>
    <w:rsid w:val="001B31AE"/>
    <w:rsid w:val="001B32CF"/>
    <w:rsid w:val="001B51F3"/>
    <w:rsid w:val="001B69CB"/>
    <w:rsid w:val="001C3CC9"/>
    <w:rsid w:val="001C5BA8"/>
    <w:rsid w:val="001C7C90"/>
    <w:rsid w:val="001D1374"/>
    <w:rsid w:val="001D1846"/>
    <w:rsid w:val="001D2A8A"/>
    <w:rsid w:val="001D2E76"/>
    <w:rsid w:val="001D3BCD"/>
    <w:rsid w:val="001D4DFC"/>
    <w:rsid w:val="001D56EB"/>
    <w:rsid w:val="001D6B24"/>
    <w:rsid w:val="001D6C40"/>
    <w:rsid w:val="001E3105"/>
    <w:rsid w:val="001E4104"/>
    <w:rsid w:val="001E4CAA"/>
    <w:rsid w:val="001E5888"/>
    <w:rsid w:val="001E5AEC"/>
    <w:rsid w:val="001E70A6"/>
    <w:rsid w:val="001E77F3"/>
    <w:rsid w:val="001E7B87"/>
    <w:rsid w:val="001F0DDD"/>
    <w:rsid w:val="001F3C00"/>
    <w:rsid w:val="001F6105"/>
    <w:rsid w:val="001F77A8"/>
    <w:rsid w:val="001F7955"/>
    <w:rsid w:val="00203469"/>
    <w:rsid w:val="002109D8"/>
    <w:rsid w:val="00212B3B"/>
    <w:rsid w:val="00216799"/>
    <w:rsid w:val="002168E9"/>
    <w:rsid w:val="00220511"/>
    <w:rsid w:val="002213C7"/>
    <w:rsid w:val="00221A67"/>
    <w:rsid w:val="00223846"/>
    <w:rsid w:val="00226A35"/>
    <w:rsid w:val="00227099"/>
    <w:rsid w:val="00231E1C"/>
    <w:rsid w:val="00233634"/>
    <w:rsid w:val="0023493D"/>
    <w:rsid w:val="00235210"/>
    <w:rsid w:val="002359DA"/>
    <w:rsid w:val="00240288"/>
    <w:rsid w:val="0024032D"/>
    <w:rsid w:val="00241BAE"/>
    <w:rsid w:val="00241DAF"/>
    <w:rsid w:val="00241EDC"/>
    <w:rsid w:val="00243D29"/>
    <w:rsid w:val="002455D9"/>
    <w:rsid w:val="002461F5"/>
    <w:rsid w:val="00247623"/>
    <w:rsid w:val="00251FBE"/>
    <w:rsid w:val="00254E58"/>
    <w:rsid w:val="00255B2F"/>
    <w:rsid w:val="002574A0"/>
    <w:rsid w:val="00260B46"/>
    <w:rsid w:val="00262F2F"/>
    <w:rsid w:val="002631A8"/>
    <w:rsid w:val="00263379"/>
    <w:rsid w:val="00263FA4"/>
    <w:rsid w:val="0026423F"/>
    <w:rsid w:val="0026646B"/>
    <w:rsid w:val="00266F13"/>
    <w:rsid w:val="0027102C"/>
    <w:rsid w:val="002717C7"/>
    <w:rsid w:val="002719D5"/>
    <w:rsid w:val="00273957"/>
    <w:rsid w:val="002760E8"/>
    <w:rsid w:val="00276E9B"/>
    <w:rsid w:val="0027709A"/>
    <w:rsid w:val="002778BF"/>
    <w:rsid w:val="00280B29"/>
    <w:rsid w:val="00281B95"/>
    <w:rsid w:val="00282B83"/>
    <w:rsid w:val="00285C64"/>
    <w:rsid w:val="00285E0B"/>
    <w:rsid w:val="00286F9D"/>
    <w:rsid w:val="00287098"/>
    <w:rsid w:val="00290B0E"/>
    <w:rsid w:val="0029334B"/>
    <w:rsid w:val="0029350D"/>
    <w:rsid w:val="00295495"/>
    <w:rsid w:val="00296206"/>
    <w:rsid w:val="002A0439"/>
    <w:rsid w:val="002A0DAE"/>
    <w:rsid w:val="002A12AB"/>
    <w:rsid w:val="002A16B8"/>
    <w:rsid w:val="002A317F"/>
    <w:rsid w:val="002A31EA"/>
    <w:rsid w:val="002A4D9C"/>
    <w:rsid w:val="002A5982"/>
    <w:rsid w:val="002A72CD"/>
    <w:rsid w:val="002A72ED"/>
    <w:rsid w:val="002B29B5"/>
    <w:rsid w:val="002B3B13"/>
    <w:rsid w:val="002B3C32"/>
    <w:rsid w:val="002B420D"/>
    <w:rsid w:val="002B495C"/>
    <w:rsid w:val="002B7876"/>
    <w:rsid w:val="002C02F1"/>
    <w:rsid w:val="002C325F"/>
    <w:rsid w:val="002C3543"/>
    <w:rsid w:val="002D042B"/>
    <w:rsid w:val="002D5B5F"/>
    <w:rsid w:val="002E31F8"/>
    <w:rsid w:val="002E3B73"/>
    <w:rsid w:val="002E5D61"/>
    <w:rsid w:val="002F0AD9"/>
    <w:rsid w:val="002F2023"/>
    <w:rsid w:val="002F3861"/>
    <w:rsid w:val="002F50CA"/>
    <w:rsid w:val="002F539F"/>
    <w:rsid w:val="002F645D"/>
    <w:rsid w:val="00300A4B"/>
    <w:rsid w:val="003036F0"/>
    <w:rsid w:val="00310415"/>
    <w:rsid w:val="00311DB3"/>
    <w:rsid w:val="00311DF4"/>
    <w:rsid w:val="00312454"/>
    <w:rsid w:val="0031290A"/>
    <w:rsid w:val="00312F46"/>
    <w:rsid w:val="0032005D"/>
    <w:rsid w:val="0032177D"/>
    <w:rsid w:val="003236A8"/>
    <w:rsid w:val="0032387B"/>
    <w:rsid w:val="00323A09"/>
    <w:rsid w:val="00324F69"/>
    <w:rsid w:val="00325A2E"/>
    <w:rsid w:val="003306A5"/>
    <w:rsid w:val="0033130B"/>
    <w:rsid w:val="00333384"/>
    <w:rsid w:val="00333677"/>
    <w:rsid w:val="00334484"/>
    <w:rsid w:val="003349ED"/>
    <w:rsid w:val="00336C2C"/>
    <w:rsid w:val="00337015"/>
    <w:rsid w:val="003371FB"/>
    <w:rsid w:val="0034125E"/>
    <w:rsid w:val="003412E6"/>
    <w:rsid w:val="0034221A"/>
    <w:rsid w:val="00342759"/>
    <w:rsid w:val="003445F9"/>
    <w:rsid w:val="003446CF"/>
    <w:rsid w:val="00344ABE"/>
    <w:rsid w:val="0034689D"/>
    <w:rsid w:val="003472EA"/>
    <w:rsid w:val="00347E12"/>
    <w:rsid w:val="003504BC"/>
    <w:rsid w:val="00350C08"/>
    <w:rsid w:val="0035181B"/>
    <w:rsid w:val="00351E6E"/>
    <w:rsid w:val="00352BA7"/>
    <w:rsid w:val="003558D7"/>
    <w:rsid w:val="00355D59"/>
    <w:rsid w:val="00357D46"/>
    <w:rsid w:val="00357D5A"/>
    <w:rsid w:val="00361139"/>
    <w:rsid w:val="00363507"/>
    <w:rsid w:val="00363677"/>
    <w:rsid w:val="00363AB9"/>
    <w:rsid w:val="003641D9"/>
    <w:rsid w:val="00365457"/>
    <w:rsid w:val="00366D40"/>
    <w:rsid w:val="0036770C"/>
    <w:rsid w:val="003704A0"/>
    <w:rsid w:val="0037105D"/>
    <w:rsid w:val="00372A84"/>
    <w:rsid w:val="003734D8"/>
    <w:rsid w:val="00374C03"/>
    <w:rsid w:val="00380A21"/>
    <w:rsid w:val="00380C28"/>
    <w:rsid w:val="00381780"/>
    <w:rsid w:val="00382321"/>
    <w:rsid w:val="003843C8"/>
    <w:rsid w:val="00384C97"/>
    <w:rsid w:val="00385545"/>
    <w:rsid w:val="00386535"/>
    <w:rsid w:val="00387B0E"/>
    <w:rsid w:val="0039049D"/>
    <w:rsid w:val="003963D7"/>
    <w:rsid w:val="0039698E"/>
    <w:rsid w:val="003978DC"/>
    <w:rsid w:val="003A1E04"/>
    <w:rsid w:val="003A302F"/>
    <w:rsid w:val="003A3079"/>
    <w:rsid w:val="003A327A"/>
    <w:rsid w:val="003A371C"/>
    <w:rsid w:val="003A3D37"/>
    <w:rsid w:val="003A47F5"/>
    <w:rsid w:val="003A5ECD"/>
    <w:rsid w:val="003A632E"/>
    <w:rsid w:val="003B3185"/>
    <w:rsid w:val="003B5483"/>
    <w:rsid w:val="003B5AF2"/>
    <w:rsid w:val="003B6780"/>
    <w:rsid w:val="003B6DD6"/>
    <w:rsid w:val="003B7B03"/>
    <w:rsid w:val="003C024B"/>
    <w:rsid w:val="003C0EFE"/>
    <w:rsid w:val="003C1023"/>
    <w:rsid w:val="003C2ACC"/>
    <w:rsid w:val="003C37A0"/>
    <w:rsid w:val="003D11FE"/>
    <w:rsid w:val="003D19A7"/>
    <w:rsid w:val="003D20B2"/>
    <w:rsid w:val="003D3193"/>
    <w:rsid w:val="003D55F5"/>
    <w:rsid w:val="003E1A1F"/>
    <w:rsid w:val="003E3C4B"/>
    <w:rsid w:val="003E4EF2"/>
    <w:rsid w:val="003E56E5"/>
    <w:rsid w:val="003E5886"/>
    <w:rsid w:val="003E5AE6"/>
    <w:rsid w:val="003E63CA"/>
    <w:rsid w:val="003E64EC"/>
    <w:rsid w:val="003F08F7"/>
    <w:rsid w:val="003F106D"/>
    <w:rsid w:val="003F19C5"/>
    <w:rsid w:val="003F1A8E"/>
    <w:rsid w:val="003F1D32"/>
    <w:rsid w:val="003F1EBE"/>
    <w:rsid w:val="003F4564"/>
    <w:rsid w:val="003F4D3B"/>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3930"/>
    <w:rsid w:val="00413EFF"/>
    <w:rsid w:val="00414BFE"/>
    <w:rsid w:val="00417453"/>
    <w:rsid w:val="00417704"/>
    <w:rsid w:val="0042192E"/>
    <w:rsid w:val="00422182"/>
    <w:rsid w:val="004234F7"/>
    <w:rsid w:val="00423B46"/>
    <w:rsid w:val="00424FE1"/>
    <w:rsid w:val="004262E0"/>
    <w:rsid w:val="00427325"/>
    <w:rsid w:val="0043213A"/>
    <w:rsid w:val="00433A52"/>
    <w:rsid w:val="00433FF8"/>
    <w:rsid w:val="00434A42"/>
    <w:rsid w:val="00434DA3"/>
    <w:rsid w:val="00435A99"/>
    <w:rsid w:val="00435F3A"/>
    <w:rsid w:val="00436663"/>
    <w:rsid w:val="00437595"/>
    <w:rsid w:val="00437736"/>
    <w:rsid w:val="00440C94"/>
    <w:rsid w:val="00440D2D"/>
    <w:rsid w:val="00441CDE"/>
    <w:rsid w:val="004446B8"/>
    <w:rsid w:val="00445509"/>
    <w:rsid w:val="00445B5F"/>
    <w:rsid w:val="00447121"/>
    <w:rsid w:val="004518BE"/>
    <w:rsid w:val="004518EF"/>
    <w:rsid w:val="004529FC"/>
    <w:rsid w:val="00452DBC"/>
    <w:rsid w:val="004616A7"/>
    <w:rsid w:val="004644D7"/>
    <w:rsid w:val="004651C9"/>
    <w:rsid w:val="0046561D"/>
    <w:rsid w:val="00465B8D"/>
    <w:rsid w:val="00465FEF"/>
    <w:rsid w:val="004715EE"/>
    <w:rsid w:val="00472019"/>
    <w:rsid w:val="00472C27"/>
    <w:rsid w:val="00473E6D"/>
    <w:rsid w:val="00474E8A"/>
    <w:rsid w:val="00476F6F"/>
    <w:rsid w:val="00476F7A"/>
    <w:rsid w:val="0048073B"/>
    <w:rsid w:val="00482704"/>
    <w:rsid w:val="0048288E"/>
    <w:rsid w:val="00482ABB"/>
    <w:rsid w:val="00482B9A"/>
    <w:rsid w:val="00482DDA"/>
    <w:rsid w:val="00484605"/>
    <w:rsid w:val="00487E51"/>
    <w:rsid w:val="004915D0"/>
    <w:rsid w:val="00493FE1"/>
    <w:rsid w:val="00495E53"/>
    <w:rsid w:val="004A2848"/>
    <w:rsid w:val="004A306C"/>
    <w:rsid w:val="004B1287"/>
    <w:rsid w:val="004B2E77"/>
    <w:rsid w:val="004B2E86"/>
    <w:rsid w:val="004B34E7"/>
    <w:rsid w:val="004B3B3F"/>
    <w:rsid w:val="004B5F83"/>
    <w:rsid w:val="004B73A9"/>
    <w:rsid w:val="004C2613"/>
    <w:rsid w:val="004C2821"/>
    <w:rsid w:val="004C47F2"/>
    <w:rsid w:val="004C4C5F"/>
    <w:rsid w:val="004C54E9"/>
    <w:rsid w:val="004C7065"/>
    <w:rsid w:val="004D0873"/>
    <w:rsid w:val="004D4507"/>
    <w:rsid w:val="004D566C"/>
    <w:rsid w:val="004D7C8B"/>
    <w:rsid w:val="004D7D12"/>
    <w:rsid w:val="004D7F9C"/>
    <w:rsid w:val="004E09FD"/>
    <w:rsid w:val="004E0BEE"/>
    <w:rsid w:val="004E2C2A"/>
    <w:rsid w:val="004E3061"/>
    <w:rsid w:val="004E7BEB"/>
    <w:rsid w:val="004E7D5E"/>
    <w:rsid w:val="004E7D69"/>
    <w:rsid w:val="004F0DBB"/>
    <w:rsid w:val="004F255C"/>
    <w:rsid w:val="004F5171"/>
    <w:rsid w:val="004F69C9"/>
    <w:rsid w:val="004F709F"/>
    <w:rsid w:val="004F782F"/>
    <w:rsid w:val="0050031C"/>
    <w:rsid w:val="00501D98"/>
    <w:rsid w:val="00501F68"/>
    <w:rsid w:val="005025CD"/>
    <w:rsid w:val="00505B4C"/>
    <w:rsid w:val="0050722B"/>
    <w:rsid w:val="00510D3A"/>
    <w:rsid w:val="00512338"/>
    <w:rsid w:val="00517C8A"/>
    <w:rsid w:val="0052293F"/>
    <w:rsid w:val="00523C56"/>
    <w:rsid w:val="00524368"/>
    <w:rsid w:val="00524734"/>
    <w:rsid w:val="0052479E"/>
    <w:rsid w:val="00525BCA"/>
    <w:rsid w:val="0052635F"/>
    <w:rsid w:val="00526963"/>
    <w:rsid w:val="00530098"/>
    <w:rsid w:val="00530B4C"/>
    <w:rsid w:val="00531403"/>
    <w:rsid w:val="00532783"/>
    <w:rsid w:val="00535211"/>
    <w:rsid w:val="00535390"/>
    <w:rsid w:val="0053581A"/>
    <w:rsid w:val="00535D43"/>
    <w:rsid w:val="00537EE4"/>
    <w:rsid w:val="005414A4"/>
    <w:rsid w:val="00541723"/>
    <w:rsid w:val="005417C7"/>
    <w:rsid w:val="00543E68"/>
    <w:rsid w:val="005456E5"/>
    <w:rsid w:val="00546CD5"/>
    <w:rsid w:val="005477B9"/>
    <w:rsid w:val="00550099"/>
    <w:rsid w:val="005531E9"/>
    <w:rsid w:val="00555C8F"/>
    <w:rsid w:val="00556771"/>
    <w:rsid w:val="00556FBE"/>
    <w:rsid w:val="005624BC"/>
    <w:rsid w:val="00562D31"/>
    <w:rsid w:val="0056528A"/>
    <w:rsid w:val="00566D75"/>
    <w:rsid w:val="00571586"/>
    <w:rsid w:val="00573807"/>
    <w:rsid w:val="00574E49"/>
    <w:rsid w:val="00575FA9"/>
    <w:rsid w:val="00576431"/>
    <w:rsid w:val="005771D9"/>
    <w:rsid w:val="00577ACB"/>
    <w:rsid w:val="00581196"/>
    <w:rsid w:val="00585C89"/>
    <w:rsid w:val="00586466"/>
    <w:rsid w:val="005865BB"/>
    <w:rsid w:val="005865BE"/>
    <w:rsid w:val="0058690B"/>
    <w:rsid w:val="0058724D"/>
    <w:rsid w:val="005900D8"/>
    <w:rsid w:val="00591B07"/>
    <w:rsid w:val="0059272F"/>
    <w:rsid w:val="00592EED"/>
    <w:rsid w:val="00594A9D"/>
    <w:rsid w:val="00596BFE"/>
    <w:rsid w:val="00596C44"/>
    <w:rsid w:val="005970AA"/>
    <w:rsid w:val="005A0095"/>
    <w:rsid w:val="005A17E1"/>
    <w:rsid w:val="005A25F4"/>
    <w:rsid w:val="005B5BB9"/>
    <w:rsid w:val="005C0766"/>
    <w:rsid w:val="005C3F2B"/>
    <w:rsid w:val="005C4354"/>
    <w:rsid w:val="005C4FDB"/>
    <w:rsid w:val="005C59C2"/>
    <w:rsid w:val="005C5BCB"/>
    <w:rsid w:val="005C67BF"/>
    <w:rsid w:val="005C67D8"/>
    <w:rsid w:val="005C7908"/>
    <w:rsid w:val="005D19CC"/>
    <w:rsid w:val="005D35B4"/>
    <w:rsid w:val="005D653C"/>
    <w:rsid w:val="005D67C0"/>
    <w:rsid w:val="005D6DA4"/>
    <w:rsid w:val="005E0F37"/>
    <w:rsid w:val="005E236F"/>
    <w:rsid w:val="005E4019"/>
    <w:rsid w:val="005E476B"/>
    <w:rsid w:val="005E69D4"/>
    <w:rsid w:val="005E7293"/>
    <w:rsid w:val="005E7F74"/>
    <w:rsid w:val="005F023E"/>
    <w:rsid w:val="005F1E4C"/>
    <w:rsid w:val="005F411D"/>
    <w:rsid w:val="005F5C83"/>
    <w:rsid w:val="005F6478"/>
    <w:rsid w:val="00600780"/>
    <w:rsid w:val="00603BEC"/>
    <w:rsid w:val="00605F7A"/>
    <w:rsid w:val="006066DE"/>
    <w:rsid w:val="0061111F"/>
    <w:rsid w:val="006143AA"/>
    <w:rsid w:val="00615ACB"/>
    <w:rsid w:val="00615BDE"/>
    <w:rsid w:val="0061601C"/>
    <w:rsid w:val="0062402D"/>
    <w:rsid w:val="006316FC"/>
    <w:rsid w:val="0063387F"/>
    <w:rsid w:val="0063613F"/>
    <w:rsid w:val="0063721D"/>
    <w:rsid w:val="00641E34"/>
    <w:rsid w:val="006549DD"/>
    <w:rsid w:val="00654FF0"/>
    <w:rsid w:val="00655986"/>
    <w:rsid w:val="00657C2D"/>
    <w:rsid w:val="00661FB1"/>
    <w:rsid w:val="00662064"/>
    <w:rsid w:val="00663576"/>
    <w:rsid w:val="0066552C"/>
    <w:rsid w:val="0066618A"/>
    <w:rsid w:val="00666BB2"/>
    <w:rsid w:val="00666EDE"/>
    <w:rsid w:val="006675CF"/>
    <w:rsid w:val="0066781C"/>
    <w:rsid w:val="00667E30"/>
    <w:rsid w:val="00670C11"/>
    <w:rsid w:val="006712C2"/>
    <w:rsid w:val="00672C3A"/>
    <w:rsid w:val="006735BE"/>
    <w:rsid w:val="0068060C"/>
    <w:rsid w:val="00681B9E"/>
    <w:rsid w:val="00683554"/>
    <w:rsid w:val="006836F6"/>
    <w:rsid w:val="0068752A"/>
    <w:rsid w:val="0069071C"/>
    <w:rsid w:val="00695BD8"/>
    <w:rsid w:val="006960CB"/>
    <w:rsid w:val="00696D12"/>
    <w:rsid w:val="006A0CB2"/>
    <w:rsid w:val="006A15D3"/>
    <w:rsid w:val="006A2960"/>
    <w:rsid w:val="006A32AD"/>
    <w:rsid w:val="006A44E2"/>
    <w:rsid w:val="006A492C"/>
    <w:rsid w:val="006A7506"/>
    <w:rsid w:val="006B059F"/>
    <w:rsid w:val="006B0A78"/>
    <w:rsid w:val="006B0AD1"/>
    <w:rsid w:val="006B1D9C"/>
    <w:rsid w:val="006B4488"/>
    <w:rsid w:val="006B6B2E"/>
    <w:rsid w:val="006B6D31"/>
    <w:rsid w:val="006B6F5C"/>
    <w:rsid w:val="006C156F"/>
    <w:rsid w:val="006C3364"/>
    <w:rsid w:val="006C3FBB"/>
    <w:rsid w:val="006C7328"/>
    <w:rsid w:val="006D0BDC"/>
    <w:rsid w:val="006D2B5B"/>
    <w:rsid w:val="006D6A51"/>
    <w:rsid w:val="006D7774"/>
    <w:rsid w:val="006D77DF"/>
    <w:rsid w:val="006E3358"/>
    <w:rsid w:val="006E3DDE"/>
    <w:rsid w:val="006E42C2"/>
    <w:rsid w:val="006E43E4"/>
    <w:rsid w:val="006E610B"/>
    <w:rsid w:val="006E614D"/>
    <w:rsid w:val="006E6A69"/>
    <w:rsid w:val="006E6B40"/>
    <w:rsid w:val="006E74FB"/>
    <w:rsid w:val="006E7C39"/>
    <w:rsid w:val="006F3B78"/>
    <w:rsid w:val="006F4ADB"/>
    <w:rsid w:val="006F4BBD"/>
    <w:rsid w:val="00701B92"/>
    <w:rsid w:val="00702D40"/>
    <w:rsid w:val="0070610C"/>
    <w:rsid w:val="0070715C"/>
    <w:rsid w:val="00707DE7"/>
    <w:rsid w:val="007106A5"/>
    <w:rsid w:val="00713520"/>
    <w:rsid w:val="007135F9"/>
    <w:rsid w:val="00715E40"/>
    <w:rsid w:val="00716F3A"/>
    <w:rsid w:val="00720BFD"/>
    <w:rsid w:val="00720E16"/>
    <w:rsid w:val="0072143A"/>
    <w:rsid w:val="0072314A"/>
    <w:rsid w:val="00725D98"/>
    <w:rsid w:val="0072647C"/>
    <w:rsid w:val="00731ED0"/>
    <w:rsid w:val="0073474F"/>
    <w:rsid w:val="00735767"/>
    <w:rsid w:val="007375E9"/>
    <w:rsid w:val="0074068F"/>
    <w:rsid w:val="00740DCA"/>
    <w:rsid w:val="00742C12"/>
    <w:rsid w:val="00742FDA"/>
    <w:rsid w:val="00744D54"/>
    <w:rsid w:val="00746529"/>
    <w:rsid w:val="00746CD2"/>
    <w:rsid w:val="00747651"/>
    <w:rsid w:val="00752A6A"/>
    <w:rsid w:val="0075441A"/>
    <w:rsid w:val="00756B1F"/>
    <w:rsid w:val="00756DE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86FC1"/>
    <w:rsid w:val="00791928"/>
    <w:rsid w:val="007925E2"/>
    <w:rsid w:val="00793813"/>
    <w:rsid w:val="00793D08"/>
    <w:rsid w:val="00793D2B"/>
    <w:rsid w:val="007970F6"/>
    <w:rsid w:val="007A0A0F"/>
    <w:rsid w:val="007A19BB"/>
    <w:rsid w:val="007A4613"/>
    <w:rsid w:val="007A58EF"/>
    <w:rsid w:val="007A6361"/>
    <w:rsid w:val="007B0655"/>
    <w:rsid w:val="007B0EDD"/>
    <w:rsid w:val="007B2E76"/>
    <w:rsid w:val="007B3DB6"/>
    <w:rsid w:val="007B430B"/>
    <w:rsid w:val="007B534F"/>
    <w:rsid w:val="007B624E"/>
    <w:rsid w:val="007B6364"/>
    <w:rsid w:val="007B6E37"/>
    <w:rsid w:val="007C0427"/>
    <w:rsid w:val="007C1D55"/>
    <w:rsid w:val="007C23CC"/>
    <w:rsid w:val="007C5305"/>
    <w:rsid w:val="007C555F"/>
    <w:rsid w:val="007C615C"/>
    <w:rsid w:val="007C62B1"/>
    <w:rsid w:val="007C6F0D"/>
    <w:rsid w:val="007C7E57"/>
    <w:rsid w:val="007D01AB"/>
    <w:rsid w:val="007D0E84"/>
    <w:rsid w:val="007D28B1"/>
    <w:rsid w:val="007D4FFD"/>
    <w:rsid w:val="007D50EA"/>
    <w:rsid w:val="007D5842"/>
    <w:rsid w:val="007D5857"/>
    <w:rsid w:val="007D64C2"/>
    <w:rsid w:val="007D6A14"/>
    <w:rsid w:val="007E07AE"/>
    <w:rsid w:val="007E50E2"/>
    <w:rsid w:val="007F1CFD"/>
    <w:rsid w:val="007F2061"/>
    <w:rsid w:val="007F56E3"/>
    <w:rsid w:val="007F5B9B"/>
    <w:rsid w:val="007F5EDD"/>
    <w:rsid w:val="007F7B3D"/>
    <w:rsid w:val="0080061E"/>
    <w:rsid w:val="00800D5A"/>
    <w:rsid w:val="00802ADC"/>
    <w:rsid w:val="00804774"/>
    <w:rsid w:val="00804ED4"/>
    <w:rsid w:val="00812C99"/>
    <w:rsid w:val="00814E80"/>
    <w:rsid w:val="00814F02"/>
    <w:rsid w:val="008167AC"/>
    <w:rsid w:val="00816E52"/>
    <w:rsid w:val="0082094C"/>
    <w:rsid w:val="00821A38"/>
    <w:rsid w:val="00821B7B"/>
    <w:rsid w:val="00830D38"/>
    <w:rsid w:val="00831272"/>
    <w:rsid w:val="0083169B"/>
    <w:rsid w:val="00831F21"/>
    <w:rsid w:val="00832E26"/>
    <w:rsid w:val="008339A2"/>
    <w:rsid w:val="00833C42"/>
    <w:rsid w:val="008358ED"/>
    <w:rsid w:val="00837DE6"/>
    <w:rsid w:val="00840AFE"/>
    <w:rsid w:val="00840E37"/>
    <w:rsid w:val="008460E7"/>
    <w:rsid w:val="00846CC1"/>
    <w:rsid w:val="00846EDF"/>
    <w:rsid w:val="00847944"/>
    <w:rsid w:val="00847A75"/>
    <w:rsid w:val="00847EB2"/>
    <w:rsid w:val="00847F3E"/>
    <w:rsid w:val="00850335"/>
    <w:rsid w:val="008521B6"/>
    <w:rsid w:val="008521BC"/>
    <w:rsid w:val="008544D1"/>
    <w:rsid w:val="008548FB"/>
    <w:rsid w:val="00854B8C"/>
    <w:rsid w:val="00854D39"/>
    <w:rsid w:val="00855D42"/>
    <w:rsid w:val="0085685C"/>
    <w:rsid w:val="00857F3E"/>
    <w:rsid w:val="0086192D"/>
    <w:rsid w:val="0086247C"/>
    <w:rsid w:val="00862DEF"/>
    <w:rsid w:val="00867B3D"/>
    <w:rsid w:val="00872572"/>
    <w:rsid w:val="008746B7"/>
    <w:rsid w:val="00876163"/>
    <w:rsid w:val="00880061"/>
    <w:rsid w:val="00886B8A"/>
    <w:rsid w:val="00887E9B"/>
    <w:rsid w:val="008904DD"/>
    <w:rsid w:val="008906E8"/>
    <w:rsid w:val="00891CD3"/>
    <w:rsid w:val="008945CC"/>
    <w:rsid w:val="0089534C"/>
    <w:rsid w:val="00897B48"/>
    <w:rsid w:val="008A0389"/>
    <w:rsid w:val="008A22A9"/>
    <w:rsid w:val="008B04A8"/>
    <w:rsid w:val="008B0B1F"/>
    <w:rsid w:val="008B0D79"/>
    <w:rsid w:val="008B1EED"/>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674B"/>
    <w:rsid w:val="008E7CB9"/>
    <w:rsid w:val="008E7EE6"/>
    <w:rsid w:val="008F12C3"/>
    <w:rsid w:val="008F5B67"/>
    <w:rsid w:val="008F796A"/>
    <w:rsid w:val="008F7CC1"/>
    <w:rsid w:val="009006D7"/>
    <w:rsid w:val="009018A4"/>
    <w:rsid w:val="009019A0"/>
    <w:rsid w:val="00911AD4"/>
    <w:rsid w:val="00912C83"/>
    <w:rsid w:val="00915EA4"/>
    <w:rsid w:val="00917C72"/>
    <w:rsid w:val="00920996"/>
    <w:rsid w:val="00923B2A"/>
    <w:rsid w:val="00933606"/>
    <w:rsid w:val="00940428"/>
    <w:rsid w:val="00940909"/>
    <w:rsid w:val="00945874"/>
    <w:rsid w:val="00946B74"/>
    <w:rsid w:val="00947356"/>
    <w:rsid w:val="009504DD"/>
    <w:rsid w:val="0095148C"/>
    <w:rsid w:val="009543B6"/>
    <w:rsid w:val="0096094C"/>
    <w:rsid w:val="00960E8F"/>
    <w:rsid w:val="009612BD"/>
    <w:rsid w:val="0096529D"/>
    <w:rsid w:val="0096538B"/>
    <w:rsid w:val="00965D23"/>
    <w:rsid w:val="009665B9"/>
    <w:rsid w:val="0097032A"/>
    <w:rsid w:val="00970A9A"/>
    <w:rsid w:val="00971DC2"/>
    <w:rsid w:val="00972629"/>
    <w:rsid w:val="00972E91"/>
    <w:rsid w:val="00973C3D"/>
    <w:rsid w:val="00973D7B"/>
    <w:rsid w:val="00974AC5"/>
    <w:rsid w:val="00975B5D"/>
    <w:rsid w:val="0097631A"/>
    <w:rsid w:val="0097636C"/>
    <w:rsid w:val="00976589"/>
    <w:rsid w:val="009821E7"/>
    <w:rsid w:val="00983377"/>
    <w:rsid w:val="009836FD"/>
    <w:rsid w:val="0098451F"/>
    <w:rsid w:val="00984543"/>
    <w:rsid w:val="009863C6"/>
    <w:rsid w:val="009873E8"/>
    <w:rsid w:val="00991C93"/>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E3900"/>
    <w:rsid w:val="009E6143"/>
    <w:rsid w:val="009F3EC6"/>
    <w:rsid w:val="009F5861"/>
    <w:rsid w:val="009F6A76"/>
    <w:rsid w:val="009F747F"/>
    <w:rsid w:val="00A00F0B"/>
    <w:rsid w:val="00A034F3"/>
    <w:rsid w:val="00A03BEA"/>
    <w:rsid w:val="00A04CD2"/>
    <w:rsid w:val="00A1079D"/>
    <w:rsid w:val="00A10BBC"/>
    <w:rsid w:val="00A1205F"/>
    <w:rsid w:val="00A13B1D"/>
    <w:rsid w:val="00A143BB"/>
    <w:rsid w:val="00A16498"/>
    <w:rsid w:val="00A16733"/>
    <w:rsid w:val="00A17A6B"/>
    <w:rsid w:val="00A20522"/>
    <w:rsid w:val="00A23494"/>
    <w:rsid w:val="00A23762"/>
    <w:rsid w:val="00A24EA6"/>
    <w:rsid w:val="00A3034A"/>
    <w:rsid w:val="00A320B0"/>
    <w:rsid w:val="00A32398"/>
    <w:rsid w:val="00A33D7D"/>
    <w:rsid w:val="00A35773"/>
    <w:rsid w:val="00A36000"/>
    <w:rsid w:val="00A374F0"/>
    <w:rsid w:val="00A377D7"/>
    <w:rsid w:val="00A41744"/>
    <w:rsid w:val="00A41BF0"/>
    <w:rsid w:val="00A42E62"/>
    <w:rsid w:val="00A4415B"/>
    <w:rsid w:val="00A441D1"/>
    <w:rsid w:val="00A46BDC"/>
    <w:rsid w:val="00A47672"/>
    <w:rsid w:val="00A50C8E"/>
    <w:rsid w:val="00A51C28"/>
    <w:rsid w:val="00A51F31"/>
    <w:rsid w:val="00A51F5C"/>
    <w:rsid w:val="00A52311"/>
    <w:rsid w:val="00A5348B"/>
    <w:rsid w:val="00A556EE"/>
    <w:rsid w:val="00A55DB3"/>
    <w:rsid w:val="00A565FC"/>
    <w:rsid w:val="00A57275"/>
    <w:rsid w:val="00A6058F"/>
    <w:rsid w:val="00A63379"/>
    <w:rsid w:val="00A65066"/>
    <w:rsid w:val="00A6771F"/>
    <w:rsid w:val="00A72DC4"/>
    <w:rsid w:val="00A7374E"/>
    <w:rsid w:val="00A739FD"/>
    <w:rsid w:val="00A73C29"/>
    <w:rsid w:val="00A741CD"/>
    <w:rsid w:val="00A7489E"/>
    <w:rsid w:val="00A752FD"/>
    <w:rsid w:val="00A92288"/>
    <w:rsid w:val="00A92DFD"/>
    <w:rsid w:val="00A94968"/>
    <w:rsid w:val="00A96299"/>
    <w:rsid w:val="00A97A70"/>
    <w:rsid w:val="00AA0C56"/>
    <w:rsid w:val="00AA1E3B"/>
    <w:rsid w:val="00AA2731"/>
    <w:rsid w:val="00AA2A16"/>
    <w:rsid w:val="00AA3069"/>
    <w:rsid w:val="00AA3BA4"/>
    <w:rsid w:val="00AA62ED"/>
    <w:rsid w:val="00AB1FF2"/>
    <w:rsid w:val="00AB279F"/>
    <w:rsid w:val="00AB2F75"/>
    <w:rsid w:val="00AB329E"/>
    <w:rsid w:val="00AB458B"/>
    <w:rsid w:val="00AB4820"/>
    <w:rsid w:val="00AB7F38"/>
    <w:rsid w:val="00AC0526"/>
    <w:rsid w:val="00AC19DF"/>
    <w:rsid w:val="00AC252C"/>
    <w:rsid w:val="00AC25B7"/>
    <w:rsid w:val="00AC6200"/>
    <w:rsid w:val="00AC660C"/>
    <w:rsid w:val="00AC725B"/>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A0A"/>
    <w:rsid w:val="00B24BD7"/>
    <w:rsid w:val="00B25204"/>
    <w:rsid w:val="00B26CCA"/>
    <w:rsid w:val="00B33216"/>
    <w:rsid w:val="00B33F26"/>
    <w:rsid w:val="00B34BA5"/>
    <w:rsid w:val="00B35CD9"/>
    <w:rsid w:val="00B37E56"/>
    <w:rsid w:val="00B4080B"/>
    <w:rsid w:val="00B40FBD"/>
    <w:rsid w:val="00B41560"/>
    <w:rsid w:val="00B4210C"/>
    <w:rsid w:val="00B42519"/>
    <w:rsid w:val="00B42604"/>
    <w:rsid w:val="00B42608"/>
    <w:rsid w:val="00B45ACC"/>
    <w:rsid w:val="00B50925"/>
    <w:rsid w:val="00B50ABE"/>
    <w:rsid w:val="00B51B59"/>
    <w:rsid w:val="00B51D33"/>
    <w:rsid w:val="00B555A1"/>
    <w:rsid w:val="00B55A6F"/>
    <w:rsid w:val="00B60A53"/>
    <w:rsid w:val="00B6227F"/>
    <w:rsid w:val="00B652FF"/>
    <w:rsid w:val="00B65801"/>
    <w:rsid w:val="00B702BE"/>
    <w:rsid w:val="00B71BA9"/>
    <w:rsid w:val="00B7509F"/>
    <w:rsid w:val="00B752E5"/>
    <w:rsid w:val="00B757B8"/>
    <w:rsid w:val="00B80F83"/>
    <w:rsid w:val="00B812D2"/>
    <w:rsid w:val="00B81E08"/>
    <w:rsid w:val="00B8255A"/>
    <w:rsid w:val="00B8453A"/>
    <w:rsid w:val="00B845AA"/>
    <w:rsid w:val="00B859A1"/>
    <w:rsid w:val="00B905C5"/>
    <w:rsid w:val="00B921F9"/>
    <w:rsid w:val="00BA10CB"/>
    <w:rsid w:val="00BA1C50"/>
    <w:rsid w:val="00BA2FE8"/>
    <w:rsid w:val="00BA3360"/>
    <w:rsid w:val="00BA57DA"/>
    <w:rsid w:val="00BA73C5"/>
    <w:rsid w:val="00BB16D0"/>
    <w:rsid w:val="00BB503B"/>
    <w:rsid w:val="00BB57A8"/>
    <w:rsid w:val="00BB5822"/>
    <w:rsid w:val="00BB59FA"/>
    <w:rsid w:val="00BB6E9B"/>
    <w:rsid w:val="00BC26BA"/>
    <w:rsid w:val="00BC412C"/>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6299"/>
    <w:rsid w:val="00C17296"/>
    <w:rsid w:val="00C20298"/>
    <w:rsid w:val="00C20438"/>
    <w:rsid w:val="00C22699"/>
    <w:rsid w:val="00C2710D"/>
    <w:rsid w:val="00C3129E"/>
    <w:rsid w:val="00C4162E"/>
    <w:rsid w:val="00C43C06"/>
    <w:rsid w:val="00C443ED"/>
    <w:rsid w:val="00C45C07"/>
    <w:rsid w:val="00C45FD3"/>
    <w:rsid w:val="00C46C9A"/>
    <w:rsid w:val="00C52A1B"/>
    <w:rsid w:val="00C573F7"/>
    <w:rsid w:val="00C60B50"/>
    <w:rsid w:val="00C61FE4"/>
    <w:rsid w:val="00C6261F"/>
    <w:rsid w:val="00C66494"/>
    <w:rsid w:val="00C66BC3"/>
    <w:rsid w:val="00C70D17"/>
    <w:rsid w:val="00C74B53"/>
    <w:rsid w:val="00C76011"/>
    <w:rsid w:val="00C764A4"/>
    <w:rsid w:val="00C765D7"/>
    <w:rsid w:val="00C81D9F"/>
    <w:rsid w:val="00C829EB"/>
    <w:rsid w:val="00C837B6"/>
    <w:rsid w:val="00C8465D"/>
    <w:rsid w:val="00C84A92"/>
    <w:rsid w:val="00C85D28"/>
    <w:rsid w:val="00C85E84"/>
    <w:rsid w:val="00C87C0C"/>
    <w:rsid w:val="00C905A4"/>
    <w:rsid w:val="00C90B9F"/>
    <w:rsid w:val="00C90F03"/>
    <w:rsid w:val="00C9156A"/>
    <w:rsid w:val="00C9199D"/>
    <w:rsid w:val="00C92122"/>
    <w:rsid w:val="00C92779"/>
    <w:rsid w:val="00C93151"/>
    <w:rsid w:val="00C93EAD"/>
    <w:rsid w:val="00C945F7"/>
    <w:rsid w:val="00C94CFB"/>
    <w:rsid w:val="00C974D3"/>
    <w:rsid w:val="00CA03BC"/>
    <w:rsid w:val="00CA0AC4"/>
    <w:rsid w:val="00CA6ED0"/>
    <w:rsid w:val="00CA7310"/>
    <w:rsid w:val="00CB0D46"/>
    <w:rsid w:val="00CB1107"/>
    <w:rsid w:val="00CB25E6"/>
    <w:rsid w:val="00CC2A1D"/>
    <w:rsid w:val="00CC5C00"/>
    <w:rsid w:val="00CC7607"/>
    <w:rsid w:val="00CD0256"/>
    <w:rsid w:val="00CD0B53"/>
    <w:rsid w:val="00CD3F69"/>
    <w:rsid w:val="00CD3FC2"/>
    <w:rsid w:val="00CD43C2"/>
    <w:rsid w:val="00CD506A"/>
    <w:rsid w:val="00CD5186"/>
    <w:rsid w:val="00CD5A3F"/>
    <w:rsid w:val="00CD79FA"/>
    <w:rsid w:val="00CE1B79"/>
    <w:rsid w:val="00CE24E3"/>
    <w:rsid w:val="00CE25B6"/>
    <w:rsid w:val="00CE3CB6"/>
    <w:rsid w:val="00CE45B3"/>
    <w:rsid w:val="00CE579C"/>
    <w:rsid w:val="00CE7DAD"/>
    <w:rsid w:val="00CF3A3E"/>
    <w:rsid w:val="00CF7FF8"/>
    <w:rsid w:val="00D03E5F"/>
    <w:rsid w:val="00D04E37"/>
    <w:rsid w:val="00D056E7"/>
    <w:rsid w:val="00D067B8"/>
    <w:rsid w:val="00D06D63"/>
    <w:rsid w:val="00D07CF4"/>
    <w:rsid w:val="00D12610"/>
    <w:rsid w:val="00D1298C"/>
    <w:rsid w:val="00D12BE4"/>
    <w:rsid w:val="00D12CE5"/>
    <w:rsid w:val="00D14819"/>
    <w:rsid w:val="00D16637"/>
    <w:rsid w:val="00D20B3C"/>
    <w:rsid w:val="00D25297"/>
    <w:rsid w:val="00D311F0"/>
    <w:rsid w:val="00D31FEB"/>
    <w:rsid w:val="00D338DF"/>
    <w:rsid w:val="00D33A58"/>
    <w:rsid w:val="00D35573"/>
    <w:rsid w:val="00D35634"/>
    <w:rsid w:val="00D35AE9"/>
    <w:rsid w:val="00D366DE"/>
    <w:rsid w:val="00D36B8B"/>
    <w:rsid w:val="00D3735C"/>
    <w:rsid w:val="00D375C2"/>
    <w:rsid w:val="00D41406"/>
    <w:rsid w:val="00D41932"/>
    <w:rsid w:val="00D42FC3"/>
    <w:rsid w:val="00D43C6C"/>
    <w:rsid w:val="00D44745"/>
    <w:rsid w:val="00D470AB"/>
    <w:rsid w:val="00D470E9"/>
    <w:rsid w:val="00D470FE"/>
    <w:rsid w:val="00D500CD"/>
    <w:rsid w:val="00D50A95"/>
    <w:rsid w:val="00D51BAC"/>
    <w:rsid w:val="00D53F44"/>
    <w:rsid w:val="00D54DB5"/>
    <w:rsid w:val="00D554F8"/>
    <w:rsid w:val="00D569D0"/>
    <w:rsid w:val="00D57520"/>
    <w:rsid w:val="00D612AB"/>
    <w:rsid w:val="00D625C5"/>
    <w:rsid w:val="00D63219"/>
    <w:rsid w:val="00D66B1A"/>
    <w:rsid w:val="00D70CEB"/>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A7917"/>
    <w:rsid w:val="00DB0BEE"/>
    <w:rsid w:val="00DB10A3"/>
    <w:rsid w:val="00DB146A"/>
    <w:rsid w:val="00DB3164"/>
    <w:rsid w:val="00DB44EA"/>
    <w:rsid w:val="00DB5E01"/>
    <w:rsid w:val="00DB6C58"/>
    <w:rsid w:val="00DB7E23"/>
    <w:rsid w:val="00DC09CF"/>
    <w:rsid w:val="00DC1502"/>
    <w:rsid w:val="00DC3004"/>
    <w:rsid w:val="00DC38B5"/>
    <w:rsid w:val="00DC42FD"/>
    <w:rsid w:val="00DC7112"/>
    <w:rsid w:val="00DC78B4"/>
    <w:rsid w:val="00DC79B4"/>
    <w:rsid w:val="00DD075D"/>
    <w:rsid w:val="00DD0D97"/>
    <w:rsid w:val="00DD3031"/>
    <w:rsid w:val="00DD3A6C"/>
    <w:rsid w:val="00DD5C5F"/>
    <w:rsid w:val="00DD7171"/>
    <w:rsid w:val="00DE171D"/>
    <w:rsid w:val="00DE3EE6"/>
    <w:rsid w:val="00DE4D78"/>
    <w:rsid w:val="00DE4E42"/>
    <w:rsid w:val="00DE77BC"/>
    <w:rsid w:val="00DE7898"/>
    <w:rsid w:val="00DF12FF"/>
    <w:rsid w:val="00DF2C1F"/>
    <w:rsid w:val="00DF3C69"/>
    <w:rsid w:val="00DF3E7C"/>
    <w:rsid w:val="00DF540B"/>
    <w:rsid w:val="00DF782A"/>
    <w:rsid w:val="00E01154"/>
    <w:rsid w:val="00E038C9"/>
    <w:rsid w:val="00E0429A"/>
    <w:rsid w:val="00E04D7B"/>
    <w:rsid w:val="00E0542C"/>
    <w:rsid w:val="00E06768"/>
    <w:rsid w:val="00E10C63"/>
    <w:rsid w:val="00E12BA0"/>
    <w:rsid w:val="00E132D4"/>
    <w:rsid w:val="00E13FEA"/>
    <w:rsid w:val="00E178A4"/>
    <w:rsid w:val="00E218FA"/>
    <w:rsid w:val="00E25F27"/>
    <w:rsid w:val="00E33001"/>
    <w:rsid w:val="00E33387"/>
    <w:rsid w:val="00E36022"/>
    <w:rsid w:val="00E36DFE"/>
    <w:rsid w:val="00E37D84"/>
    <w:rsid w:val="00E405C2"/>
    <w:rsid w:val="00E431BE"/>
    <w:rsid w:val="00E43BD9"/>
    <w:rsid w:val="00E445F3"/>
    <w:rsid w:val="00E50E09"/>
    <w:rsid w:val="00E5427E"/>
    <w:rsid w:val="00E54876"/>
    <w:rsid w:val="00E57D11"/>
    <w:rsid w:val="00E64B24"/>
    <w:rsid w:val="00E650F0"/>
    <w:rsid w:val="00E66794"/>
    <w:rsid w:val="00E667C8"/>
    <w:rsid w:val="00E7236F"/>
    <w:rsid w:val="00E7345C"/>
    <w:rsid w:val="00E74987"/>
    <w:rsid w:val="00E756E8"/>
    <w:rsid w:val="00E76B7C"/>
    <w:rsid w:val="00E76E3F"/>
    <w:rsid w:val="00E80C5F"/>
    <w:rsid w:val="00E837C4"/>
    <w:rsid w:val="00E86BDF"/>
    <w:rsid w:val="00E92C79"/>
    <w:rsid w:val="00E95AB3"/>
    <w:rsid w:val="00E97642"/>
    <w:rsid w:val="00E97D32"/>
    <w:rsid w:val="00EA030F"/>
    <w:rsid w:val="00EA1280"/>
    <w:rsid w:val="00EA1C43"/>
    <w:rsid w:val="00EA374E"/>
    <w:rsid w:val="00EB2E29"/>
    <w:rsid w:val="00EB4F12"/>
    <w:rsid w:val="00EB7576"/>
    <w:rsid w:val="00EC142B"/>
    <w:rsid w:val="00EC67FD"/>
    <w:rsid w:val="00EC76EF"/>
    <w:rsid w:val="00ED13EC"/>
    <w:rsid w:val="00ED2309"/>
    <w:rsid w:val="00ED30F2"/>
    <w:rsid w:val="00ED336D"/>
    <w:rsid w:val="00ED528C"/>
    <w:rsid w:val="00ED536C"/>
    <w:rsid w:val="00ED68D6"/>
    <w:rsid w:val="00EE02EA"/>
    <w:rsid w:val="00EE0312"/>
    <w:rsid w:val="00EE55AC"/>
    <w:rsid w:val="00EE655E"/>
    <w:rsid w:val="00EE6B63"/>
    <w:rsid w:val="00EE76DF"/>
    <w:rsid w:val="00EF3DF9"/>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105D"/>
    <w:rsid w:val="00F22AD1"/>
    <w:rsid w:val="00F22F8F"/>
    <w:rsid w:val="00F2525A"/>
    <w:rsid w:val="00F2783C"/>
    <w:rsid w:val="00F31032"/>
    <w:rsid w:val="00F33402"/>
    <w:rsid w:val="00F33D01"/>
    <w:rsid w:val="00F33EE4"/>
    <w:rsid w:val="00F37F7B"/>
    <w:rsid w:val="00F4112D"/>
    <w:rsid w:val="00F433E2"/>
    <w:rsid w:val="00F438AF"/>
    <w:rsid w:val="00F50949"/>
    <w:rsid w:val="00F50D29"/>
    <w:rsid w:val="00F52503"/>
    <w:rsid w:val="00F564AF"/>
    <w:rsid w:val="00F63400"/>
    <w:rsid w:val="00F63A60"/>
    <w:rsid w:val="00F65287"/>
    <w:rsid w:val="00F654D3"/>
    <w:rsid w:val="00F66431"/>
    <w:rsid w:val="00F66E15"/>
    <w:rsid w:val="00F66EEF"/>
    <w:rsid w:val="00F7011D"/>
    <w:rsid w:val="00F727FE"/>
    <w:rsid w:val="00F752BA"/>
    <w:rsid w:val="00F7737F"/>
    <w:rsid w:val="00F77E92"/>
    <w:rsid w:val="00F77EB0"/>
    <w:rsid w:val="00F801D6"/>
    <w:rsid w:val="00F81362"/>
    <w:rsid w:val="00F81C59"/>
    <w:rsid w:val="00F833FF"/>
    <w:rsid w:val="00F8366D"/>
    <w:rsid w:val="00F864A9"/>
    <w:rsid w:val="00F8717C"/>
    <w:rsid w:val="00F87E67"/>
    <w:rsid w:val="00F94504"/>
    <w:rsid w:val="00F949F8"/>
    <w:rsid w:val="00F97EC4"/>
    <w:rsid w:val="00FA039E"/>
    <w:rsid w:val="00FA2C28"/>
    <w:rsid w:val="00FA4EA6"/>
    <w:rsid w:val="00FA61E3"/>
    <w:rsid w:val="00FA621F"/>
    <w:rsid w:val="00FA6D7C"/>
    <w:rsid w:val="00FA798F"/>
    <w:rsid w:val="00FB66DB"/>
    <w:rsid w:val="00FC1EBB"/>
    <w:rsid w:val="00FC2CEF"/>
    <w:rsid w:val="00FC3678"/>
    <w:rsid w:val="00FC3AE3"/>
    <w:rsid w:val="00FC49C8"/>
    <w:rsid w:val="00FC528F"/>
    <w:rsid w:val="00FC5EDE"/>
    <w:rsid w:val="00FC6BB3"/>
    <w:rsid w:val="00FC73BC"/>
    <w:rsid w:val="00FD2166"/>
    <w:rsid w:val="00FD291B"/>
    <w:rsid w:val="00FD6B36"/>
    <w:rsid w:val="00FE1A9C"/>
    <w:rsid w:val="00FE27AB"/>
    <w:rsid w:val="00FE2F8B"/>
    <w:rsid w:val="00FE368C"/>
    <w:rsid w:val="00FE47EB"/>
    <w:rsid w:val="00FE574B"/>
    <w:rsid w:val="00FE6D0E"/>
    <w:rsid w:val="00FE7A31"/>
    <w:rsid w:val="00FE7B0D"/>
    <w:rsid w:val="00FF181E"/>
    <w:rsid w:val="00FF1C5F"/>
    <w:rsid w:val="00FF1E58"/>
    <w:rsid w:val="00FF4068"/>
    <w:rsid w:val="00FF558B"/>
    <w:rsid w:val="00FF582E"/>
    <w:rsid w:val="00FF664F"/>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2"/>
    </o:shapelayout>
  </w:shapeDefaults>
  <w:decimalSymbol w:val="."/>
  <w:listSeparator w:val=","/>
  <w14:docId w14:val="48750F56"/>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A14"/>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2932698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5583234">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4389344">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674724972">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69298484">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35428244">
      <w:bodyDiv w:val="1"/>
      <w:marLeft w:val="0"/>
      <w:marRight w:val="0"/>
      <w:marTop w:val="0"/>
      <w:marBottom w:val="0"/>
      <w:divBdr>
        <w:top w:val="none" w:sz="0" w:space="0" w:color="auto"/>
        <w:left w:val="none" w:sz="0" w:space="0" w:color="auto"/>
        <w:bottom w:val="none" w:sz="0" w:space="0" w:color="auto"/>
        <w:right w:val="none" w:sz="0" w:space="0" w:color="auto"/>
      </w:divBdr>
    </w:div>
    <w:div w:id="1044210371">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79520891">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67082889">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77201895">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54661431">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387817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743842">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cancerregistry.missouri.edu/education/educational-webinars-and-recordings/" TargetMode="External"/><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hyperlink" Target="https://cancerregistry.missouri.edu/education/educational-webinars-and-recordings/" TargetMode="External"/><Relationship Id="rId34" Type="http://schemas.openxmlformats.org/officeDocument/2006/relationships/hyperlink" Target="https://www.naaccr.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signupgenius.com/go/10C054CACAE28A0F8C25-60706930-naaccr" TargetMode="External"/><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www.naaccr.org/standard-data-edits/" TargetMode="External"/><Relationship Id="rId32" Type="http://schemas.openxmlformats.org/officeDocument/2006/relationships/hyperlink" Target="https://cancerregistry.missouri.edu/reca/" TargetMode="External"/><Relationship Id="rId37" Type="http://schemas.openxmlformats.org/officeDocument/2006/relationships/image" Target="media/image16.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mailto:lahf5p@health.missouri.edu"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lahf5p@health.missouri.ed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8.png"/><Relationship Id="rId33" Type="http://schemas.openxmlformats.org/officeDocument/2006/relationships/hyperlink" Target="https://educate.fredhutch.org/" TargetMode="External"/><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4.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155</TotalTime>
  <Pages>6</Pages>
  <Words>1030</Words>
  <Characters>5966</Characters>
  <Application>Microsoft Office Word</Application>
  <DocSecurity>0</DocSecurity>
  <Lines>186</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23</cp:revision>
  <dcterms:created xsi:type="dcterms:W3CDTF">2025-11-20T21:04:00Z</dcterms:created>
  <dcterms:modified xsi:type="dcterms:W3CDTF">2025-11-25T21:03:00Z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