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7B8A3" w14:textId="1324C32B"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3A46A52" wp14:editId="120C118B">
            <wp:simplePos x="0" y="0"/>
            <wp:positionH relativeFrom="margin">
              <wp:align>right</wp:align>
            </wp:positionH>
            <wp:positionV relativeFrom="paragraph">
              <wp:posOffset>11430</wp:posOffset>
            </wp:positionV>
            <wp:extent cx="3200400" cy="2239154"/>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239154"/>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1BCA7FF3" w14:textId="19029E38" w:rsidR="00A42E62" w:rsidRPr="00D25297" w:rsidRDefault="00B33F26" w:rsidP="009D7754">
      <w:pPr>
        <w:rPr>
          <w:sz w:val="24"/>
          <w:szCs w:val="24"/>
        </w:rPr>
      </w:pPr>
      <w:r>
        <w:rPr>
          <w:sz w:val="24"/>
          <w:szCs w:val="24"/>
        </w:rPr>
        <w:t>February</w:t>
      </w:r>
      <w:r w:rsidR="00F17E55">
        <w:rPr>
          <w:sz w:val="24"/>
          <w:szCs w:val="24"/>
        </w:rPr>
        <w:t xml:space="preserve"> 2025</w:t>
      </w:r>
    </w:p>
    <w:p w14:paraId="288DE451" w14:textId="148B2D14" w:rsidR="007C62B1" w:rsidRDefault="00E97D32" w:rsidP="00E64B24">
      <w:pPr>
        <w:rPr>
          <w:i/>
          <w:iCs/>
          <w:color w:val="0070C0"/>
          <w:sz w:val="28"/>
          <w:szCs w:val="28"/>
        </w:rPr>
      </w:pPr>
      <w:r w:rsidRPr="00FF1E58">
        <w:rPr>
          <w:i/>
          <w:iCs/>
          <w:color w:val="0070C0"/>
          <w:sz w:val="28"/>
          <w:szCs w:val="28"/>
        </w:rPr>
        <w:t>Fellow Registrars,</w:t>
      </w:r>
    </w:p>
    <w:p w14:paraId="44D98E36" w14:textId="18780075" w:rsidR="0053581A" w:rsidRPr="00505B4C" w:rsidRDefault="00AF1EA0" w:rsidP="00505B4C">
      <w:pPr>
        <w:rPr>
          <w:i/>
          <w:iCs/>
          <w:color w:val="0070C0"/>
          <w:sz w:val="28"/>
          <w:szCs w:val="28"/>
        </w:rPr>
      </w:pPr>
      <w:r>
        <w:rPr>
          <w:i/>
          <w:iCs/>
          <w:color w:val="0070C0"/>
          <w:sz w:val="28"/>
          <w:szCs w:val="28"/>
        </w:rPr>
        <w:t>Happy Valentines Day</w:t>
      </w:r>
      <w:r w:rsidR="009543B6">
        <w:rPr>
          <w:rFonts w:ascii="Segoe UI Symbol" w:hAnsi="Segoe UI Symbol" w:cs="Segoe UI Symbol"/>
          <w:i/>
          <w:iCs/>
          <w:color w:val="0070C0"/>
          <w:sz w:val="28"/>
          <w:szCs w:val="28"/>
        </w:rPr>
        <w:t>❣</w:t>
      </w:r>
      <w:r w:rsidR="00C85D28">
        <w:rPr>
          <w:rFonts w:ascii="Segoe UI Symbol" w:hAnsi="Segoe UI Symbol" w:cs="Segoe UI Symbol"/>
          <w:i/>
          <w:iCs/>
          <w:color w:val="0070C0"/>
          <w:sz w:val="28"/>
          <w:szCs w:val="28"/>
        </w:rPr>
        <w:t>️</w:t>
      </w:r>
      <w:r w:rsidR="00C85D28">
        <w:rPr>
          <w:i/>
          <w:iCs/>
          <w:color w:val="0070C0"/>
          <w:sz w:val="28"/>
          <w:szCs w:val="28"/>
        </w:rPr>
        <w:t xml:space="preserve">  We</w:t>
      </w:r>
      <w:r w:rsidR="00EE76DF">
        <w:rPr>
          <w:i/>
          <w:iCs/>
          <w:color w:val="0070C0"/>
          <w:sz w:val="28"/>
          <w:szCs w:val="28"/>
        </w:rPr>
        <w:t xml:space="preserve"> are off to a great start at MCR with new and old projects</w:t>
      </w:r>
      <w:r w:rsidR="00366D40">
        <w:rPr>
          <w:i/>
          <w:iCs/>
          <w:color w:val="0070C0"/>
          <w:sz w:val="28"/>
          <w:szCs w:val="28"/>
        </w:rPr>
        <w:t xml:space="preserve">. </w:t>
      </w:r>
      <w:r w:rsidR="00EE76DF">
        <w:rPr>
          <w:i/>
          <w:iCs/>
          <w:color w:val="0070C0"/>
          <w:sz w:val="28"/>
          <w:szCs w:val="28"/>
        </w:rPr>
        <w:t xml:space="preserve">We are working on several educational presentations </w:t>
      </w:r>
      <w:r w:rsidR="00366D40">
        <w:rPr>
          <w:i/>
          <w:iCs/>
          <w:color w:val="0070C0"/>
          <w:sz w:val="28"/>
          <w:szCs w:val="28"/>
        </w:rPr>
        <w:t>and tips that will be available by March.</w:t>
      </w:r>
    </w:p>
    <w:p w14:paraId="30F0CDB5" w14:textId="58D1C4C9" w:rsidR="00E97D32" w:rsidRPr="009D7754" w:rsidRDefault="00E97D32" w:rsidP="0001367A">
      <w:pPr>
        <w:spacing w:after="0"/>
        <w:rPr>
          <w:color w:val="C00000"/>
          <w:sz w:val="28"/>
          <w:szCs w:val="28"/>
        </w:rPr>
      </w:pPr>
      <w:r w:rsidRPr="009D7754">
        <w:rPr>
          <w:color w:val="C00000"/>
          <w:sz w:val="28"/>
          <w:szCs w:val="28"/>
        </w:rPr>
        <w:t>DUE DATES</w:t>
      </w:r>
    </w:p>
    <w:p w14:paraId="3DC55902" w14:textId="55116C7E" w:rsidR="00854D39" w:rsidRPr="001734A6" w:rsidRDefault="00E97D32" w:rsidP="001734A6">
      <w:pPr>
        <w:rPr>
          <w:rStyle w:val="Hyperlink"/>
          <w:color w:val="000000"/>
          <w:u w:val="none"/>
          <w:lang w:eastAsia="ja-JP"/>
        </w:rPr>
      </w:pPr>
      <w:r w:rsidRPr="009D7754">
        <w:rPr>
          <w:color w:val="000000"/>
          <w:lang w:eastAsia="ja-JP"/>
        </w:rPr>
        <w:t xml:space="preserve">To be on track, large hospitals (&gt;500 cases/yr.) typically </w:t>
      </w:r>
      <w:r w:rsidR="00512338">
        <w:rPr>
          <w:color w:val="000000"/>
          <w:lang w:eastAsia="ja-JP"/>
        </w:rPr>
        <w:t>are</w:t>
      </w:r>
      <w:r w:rsidRPr="009D7754">
        <w:rPr>
          <w:color w:val="000000"/>
          <w:lang w:eastAsia="ja-JP"/>
        </w:rPr>
        <w:t xml:space="preserve"> expected to have abstracted</w:t>
      </w:r>
      <w:r w:rsidRPr="009D7754">
        <w:rPr>
          <w:lang w:eastAsia="ja-JP"/>
        </w:rPr>
        <w:t xml:space="preserve"> </w:t>
      </w:r>
      <w:r w:rsidR="00B33F26">
        <w:rPr>
          <w:lang w:eastAsia="ja-JP"/>
        </w:rPr>
        <w:t xml:space="preserve">August </w:t>
      </w:r>
      <w:r w:rsidR="00C10235">
        <w:rPr>
          <w:lang w:eastAsia="ja-JP"/>
        </w:rPr>
        <w:t>2024</w:t>
      </w:r>
      <w:r w:rsidRPr="009D7754">
        <w:rPr>
          <w:color w:val="000000"/>
          <w:lang w:eastAsia="ja-JP"/>
        </w:rPr>
        <w:t xml:space="preserve"> diagnosis cases by</w:t>
      </w:r>
      <w:r w:rsidR="006066DE">
        <w:rPr>
          <w:color w:val="000000"/>
          <w:lang w:eastAsia="ja-JP"/>
        </w:rPr>
        <w:t xml:space="preserve"> </w:t>
      </w:r>
      <w:r w:rsidR="00B33F26">
        <w:rPr>
          <w:color w:val="000000"/>
          <w:lang w:eastAsia="ja-JP"/>
        </w:rPr>
        <w:t>February</w:t>
      </w:r>
      <w:r w:rsidR="00F17E55">
        <w:rPr>
          <w:color w:val="000000"/>
          <w:lang w:eastAsia="ja-JP"/>
        </w:rPr>
        <w:t xml:space="preserve"> 15, 2025</w:t>
      </w:r>
      <w:r w:rsidRPr="009D7754">
        <w:rPr>
          <w:lang w:eastAsia="ja-JP"/>
        </w:rPr>
        <w:t>.</w:t>
      </w:r>
      <w:r w:rsidRPr="009D7754">
        <w:rPr>
          <w:color w:val="000000"/>
          <w:lang w:eastAsia="ja-JP"/>
        </w:rPr>
        <w:t xml:space="preserve"> Smaller facilities (&lt;300 cases /yr.)</w:t>
      </w:r>
      <w:r w:rsidR="00126896">
        <w:rPr>
          <w:color w:val="000000"/>
          <w:lang w:eastAsia="ja-JP"/>
        </w:rPr>
        <w:t xml:space="preserve"> </w:t>
      </w:r>
      <w:r w:rsidR="006675CF">
        <w:rPr>
          <w:color w:val="000000"/>
          <w:lang w:eastAsia="ja-JP"/>
        </w:rPr>
        <w:t>are</w:t>
      </w:r>
      <w:r w:rsidR="007D50EA">
        <w:rPr>
          <w:color w:val="000000"/>
          <w:lang w:eastAsia="ja-JP"/>
        </w:rPr>
        <w:t xml:space="preserve"> </w:t>
      </w:r>
      <w:r w:rsidRPr="009D7754">
        <w:rPr>
          <w:color w:val="000000"/>
          <w:lang w:eastAsia="ja-JP"/>
        </w:rPr>
        <w:t>expected to report the</w:t>
      </w:r>
      <w:r w:rsidR="00B50ABE">
        <w:rPr>
          <w:lang w:eastAsia="ja-JP"/>
        </w:rPr>
        <w:t xml:space="preserve"> </w:t>
      </w:r>
      <w:r w:rsidR="00B33F26">
        <w:rPr>
          <w:lang w:eastAsia="ja-JP"/>
        </w:rPr>
        <w:t>3rd</w:t>
      </w:r>
      <w:r w:rsidR="006066DE">
        <w:rPr>
          <w:lang w:eastAsia="ja-JP"/>
        </w:rPr>
        <w:t xml:space="preserve"> </w:t>
      </w:r>
      <w:r w:rsidRPr="009D7754">
        <w:rPr>
          <w:color w:val="000000"/>
          <w:lang w:eastAsia="ja-JP"/>
        </w:rPr>
        <w:t>Quarter of 202</w:t>
      </w:r>
      <w:r w:rsidR="00B50ABE">
        <w:rPr>
          <w:lang w:eastAsia="ja-JP"/>
        </w:rPr>
        <w:t>4</w:t>
      </w:r>
      <w:r w:rsidRPr="009D7754">
        <w:rPr>
          <w:color w:val="000000"/>
          <w:lang w:eastAsia="ja-JP"/>
        </w:rPr>
        <w:t xml:space="preserve"> by</w:t>
      </w:r>
      <w:r w:rsidRPr="009D7754">
        <w:rPr>
          <w:lang w:eastAsia="ja-JP"/>
        </w:rPr>
        <w:t xml:space="preserve"> </w:t>
      </w:r>
      <w:r w:rsidR="00B33F26">
        <w:rPr>
          <w:lang w:eastAsia="ja-JP"/>
        </w:rPr>
        <w:t>April</w:t>
      </w:r>
      <w:r w:rsidR="00B50ABE">
        <w:rPr>
          <w:lang w:eastAsia="ja-JP"/>
        </w:rPr>
        <w:t xml:space="preserve"> </w:t>
      </w:r>
      <w:r w:rsidRPr="009D7754">
        <w:rPr>
          <w:color w:val="000000"/>
          <w:lang w:eastAsia="ja-JP"/>
        </w:rPr>
        <w:t>15, 202</w:t>
      </w:r>
      <w:r w:rsidR="006675CF">
        <w:rPr>
          <w:lang w:eastAsia="ja-JP"/>
        </w:rPr>
        <w:t>5</w:t>
      </w:r>
      <w:r w:rsidR="00512338">
        <w:rPr>
          <w:lang w:eastAsia="ja-JP"/>
        </w:rPr>
        <w:t>.</w:t>
      </w:r>
      <w:r w:rsidRPr="009D7754">
        <w:rPr>
          <w:sz w:val="28"/>
          <w:szCs w:val="28"/>
        </w:rPr>
        <w:tab/>
      </w:r>
    </w:p>
    <w:p w14:paraId="0F356C91" w14:textId="20A4501D" w:rsidR="00BC26BA" w:rsidRPr="00A42E62" w:rsidRDefault="00E97D32" w:rsidP="0001367A">
      <w:pPr>
        <w:spacing w:after="0" w:line="240" w:lineRule="auto"/>
        <w:rPr>
          <w:color w:val="C00000"/>
          <w:sz w:val="28"/>
          <w:szCs w:val="28"/>
        </w:rPr>
      </w:pPr>
      <w:r w:rsidRPr="009D7754">
        <w:rPr>
          <w:color w:val="C00000"/>
          <w:sz w:val="28"/>
          <w:szCs w:val="28"/>
        </w:rPr>
        <w:t>EDUCATION</w:t>
      </w:r>
      <w:r w:rsidR="00F33402">
        <w:rPr>
          <w:color w:val="C00000"/>
          <w:sz w:val="28"/>
          <w:szCs w:val="28"/>
        </w:rPr>
        <w:t xml:space="preserve"> </w:t>
      </w:r>
    </w:p>
    <w:p w14:paraId="73775D5B" w14:textId="6F267631" w:rsidR="00BD46C4" w:rsidRPr="00BD46C4" w:rsidRDefault="00BD46C4" w:rsidP="00BD46C4">
      <w:pPr>
        <w:spacing w:after="0" w:line="240" w:lineRule="auto"/>
        <w:rPr>
          <w:b/>
          <w:bCs/>
          <w:u w:val="single"/>
          <w:lang w:val="en-US"/>
        </w:rPr>
      </w:pPr>
      <w:r w:rsidRPr="00BD46C4">
        <w:rPr>
          <w:b/>
          <w:bCs/>
          <w:u w:val="single"/>
          <w:lang w:val="en-US"/>
        </w:rPr>
        <w:t xml:space="preserve">MCR </w:t>
      </w:r>
      <w:r w:rsidR="004A306C" w:rsidRPr="00BD46C4">
        <w:rPr>
          <w:b/>
          <w:bCs/>
          <w:u w:val="single"/>
          <w:lang w:val="en-US"/>
        </w:rPr>
        <w:t>Helpline</w:t>
      </w:r>
    </w:p>
    <w:p w14:paraId="45455F13" w14:textId="77777777" w:rsidR="00BD46C4" w:rsidRPr="00BD46C4" w:rsidRDefault="00BD46C4" w:rsidP="00BD46C4">
      <w:pPr>
        <w:spacing w:after="0" w:line="240" w:lineRule="auto"/>
        <w:rPr>
          <w:lang w:val="en-US"/>
        </w:rPr>
      </w:pPr>
      <w:r w:rsidRPr="00BD46C4">
        <w:rPr>
          <w:lang w:val="en-US"/>
        </w:rPr>
        <w:t xml:space="preserve">Reach us at 1-800-392-2829 during regular office hours or leave a message; a member of our QA team will return your call within one business day. </w:t>
      </w:r>
    </w:p>
    <w:p w14:paraId="52FF3ADE" w14:textId="77777777" w:rsidR="00BD46C4" w:rsidRPr="009B338B" w:rsidRDefault="00BD46C4" w:rsidP="00BD46C4">
      <w:pPr>
        <w:spacing w:after="0" w:line="240" w:lineRule="auto"/>
        <w:rPr>
          <w:color w:val="C00000"/>
          <w:lang w:val="en-US"/>
        </w:rPr>
      </w:pPr>
    </w:p>
    <w:p w14:paraId="24823284" w14:textId="77777777" w:rsidR="00BD46C4" w:rsidRPr="00D50A95" w:rsidRDefault="00BD46C4" w:rsidP="00BD46C4">
      <w:pPr>
        <w:spacing w:after="0" w:line="240" w:lineRule="auto"/>
        <w:rPr>
          <w:b/>
          <w:bCs/>
          <w:u w:val="single"/>
          <w:lang w:val="en-US"/>
        </w:rPr>
      </w:pPr>
      <w:r w:rsidRPr="00D50A95">
        <w:rPr>
          <w:b/>
          <w:bCs/>
          <w:u w:val="single"/>
          <w:lang w:val="en-US"/>
        </w:rPr>
        <w:t>NAACCR Webinars:</w:t>
      </w:r>
    </w:p>
    <w:p w14:paraId="1051DD29" w14:textId="46C4B904" w:rsidR="00C93151" w:rsidRPr="00C93151" w:rsidRDefault="000D592A" w:rsidP="00BD46C4">
      <w:pPr>
        <w:spacing w:after="0" w:line="240" w:lineRule="auto"/>
        <w:rPr>
          <w:lang w:val="en-US"/>
        </w:rPr>
      </w:pPr>
      <w:r w:rsidRPr="00D50A95">
        <w:rPr>
          <w:b/>
          <w:bCs/>
          <w:color w:val="C00000"/>
          <w:lang w:val="en-US"/>
        </w:rPr>
        <w:t>NAACCR Webinars are now available on the MCR website</w:t>
      </w:r>
      <w:r w:rsidRPr="00D50A95">
        <w:rPr>
          <w:color w:val="C00000"/>
          <w:lang w:val="en-US"/>
        </w:rPr>
        <w:t xml:space="preserve"> </w:t>
      </w:r>
      <w:r w:rsidRPr="00D50A95">
        <w:rPr>
          <w:lang w:val="en-US"/>
        </w:rPr>
        <w:t xml:space="preserve">at </w:t>
      </w:r>
      <w:hyperlink r:id="rId12" w:history="1">
        <w:r w:rsidRPr="00465FEF">
          <w:rPr>
            <w:rStyle w:val="Hyperlink"/>
            <w:b/>
            <w:bCs/>
            <w:lang w:val="en-US"/>
          </w:rPr>
          <w:t>https://cancerregistry.missouri.edu/education/educational-webinars-and-recordings/</w:t>
        </w:r>
      </w:hyperlink>
      <w:r w:rsidR="00D50A95">
        <w:rPr>
          <w:rStyle w:val="Hyperlink"/>
          <w:b/>
          <w:bCs/>
          <w:u w:val="none"/>
          <w:lang w:val="en-US"/>
        </w:rPr>
        <w:t xml:space="preserve">  </w:t>
      </w:r>
      <w:r w:rsidR="00C93151">
        <w:rPr>
          <w:rStyle w:val="Hyperlink"/>
          <w:color w:val="auto"/>
          <w:u w:val="none"/>
          <w:lang w:val="en-US"/>
        </w:rPr>
        <w:t xml:space="preserve">Contact Lucinda Ham at </w:t>
      </w:r>
      <w:hyperlink r:id="rId13" w:history="1">
        <w:r w:rsidR="00C93151" w:rsidRPr="00A65CB5">
          <w:rPr>
            <w:rStyle w:val="Hyperlink"/>
            <w:lang w:val="en-US"/>
          </w:rPr>
          <w:t>lahf5p@health.missouri.edu</w:t>
        </w:r>
      </w:hyperlink>
      <w:r w:rsidR="00C93151">
        <w:rPr>
          <w:rStyle w:val="Hyperlink"/>
          <w:color w:val="auto"/>
          <w:u w:val="none"/>
          <w:lang w:val="en-US"/>
        </w:rPr>
        <w:t xml:space="preserve"> for the password.  After gaining access to the webinars, click on the file folder for the month</w:t>
      </w:r>
      <w:r w:rsidR="00D949BC">
        <w:rPr>
          <w:rStyle w:val="Hyperlink"/>
          <w:color w:val="auto"/>
          <w:u w:val="none"/>
          <w:lang w:val="en-US"/>
        </w:rPr>
        <w:t xml:space="preserve">. The webinar materials </w:t>
      </w:r>
      <w:r w:rsidR="00D90FCF">
        <w:rPr>
          <w:rStyle w:val="Hyperlink"/>
          <w:color w:val="auto"/>
          <w:u w:val="none"/>
          <w:lang w:val="en-US"/>
        </w:rPr>
        <w:t>are</w:t>
      </w:r>
      <w:r w:rsidR="00D949BC">
        <w:rPr>
          <w:rStyle w:val="Hyperlink"/>
          <w:color w:val="auto"/>
          <w:u w:val="none"/>
          <w:lang w:val="en-US"/>
        </w:rPr>
        <w:t xml:space="preserve"> readily </w:t>
      </w:r>
      <w:r w:rsidR="008D3784">
        <w:rPr>
          <w:rStyle w:val="Hyperlink"/>
          <w:color w:val="auto"/>
          <w:u w:val="none"/>
          <w:lang w:val="en-US"/>
        </w:rPr>
        <w:t>accessible.</w:t>
      </w:r>
      <w:r w:rsidR="00D949BC">
        <w:rPr>
          <w:rStyle w:val="Hyperlink"/>
          <w:color w:val="auto"/>
          <w:u w:val="none"/>
          <w:lang w:val="en-US"/>
        </w:rPr>
        <w:t xml:space="preserve"> </w:t>
      </w:r>
    </w:p>
    <w:p w14:paraId="48A9E42A" w14:textId="77777777" w:rsidR="00C61FE4" w:rsidRPr="007B0EDD" w:rsidRDefault="00C61FE4" w:rsidP="00BD46C4">
      <w:pPr>
        <w:spacing w:after="0" w:line="240" w:lineRule="auto"/>
        <w:rPr>
          <w:b/>
          <w:bCs/>
          <w:color w:val="C00000"/>
          <w:u w:val="single"/>
          <w:lang w:val="en-US"/>
        </w:rPr>
      </w:pPr>
    </w:p>
    <w:p w14:paraId="31D8B098" w14:textId="0A131DAE" w:rsidR="00BD46C4" w:rsidRPr="00C20298" w:rsidRDefault="00BD46C4" w:rsidP="00BD46C4">
      <w:pPr>
        <w:spacing w:after="0" w:line="240" w:lineRule="auto"/>
        <w:rPr>
          <w:b/>
          <w:bCs/>
          <w:lang w:val="en-US"/>
        </w:rPr>
      </w:pPr>
      <w:r w:rsidRPr="00C20298">
        <w:rPr>
          <w:b/>
          <w:bCs/>
          <w:lang w:val="en-US"/>
        </w:rPr>
        <w:t xml:space="preserve">NAACCR Webinar: </w:t>
      </w:r>
      <w:r w:rsidR="00761F36" w:rsidRPr="00761F36">
        <w:rPr>
          <w:b/>
          <w:bCs/>
          <w:lang w:val="en-US"/>
        </w:rPr>
        <w:t xml:space="preserve"> </w:t>
      </w:r>
      <w:r w:rsidR="00B33F26">
        <w:rPr>
          <w:b/>
          <w:bCs/>
          <w:lang w:val="en-US"/>
        </w:rPr>
        <w:t>Unusual Sites 2025</w:t>
      </w:r>
    </w:p>
    <w:p w14:paraId="2B9BED28" w14:textId="30D53A9E" w:rsidR="006E614D" w:rsidRPr="00E43BD9" w:rsidRDefault="00B33F26" w:rsidP="00E43BD9">
      <w:pPr>
        <w:rPr>
          <w:rFonts w:cstheme="minorHAnsi"/>
          <w:b/>
          <w:bCs/>
          <w:lang w:val="en-US"/>
        </w:rPr>
      </w:pPr>
      <w:r>
        <w:rPr>
          <w:rFonts w:cstheme="minorHAnsi"/>
          <w:b/>
          <w:bCs/>
          <w:lang w:val="en-US"/>
        </w:rPr>
        <w:t>February 6</w:t>
      </w:r>
      <w:r w:rsidR="00F17E55">
        <w:rPr>
          <w:rFonts w:cstheme="minorHAnsi"/>
          <w:b/>
          <w:bCs/>
          <w:lang w:val="en-US"/>
        </w:rPr>
        <w:t>, 2025</w:t>
      </w:r>
      <w:r w:rsidR="00BD46C4" w:rsidRPr="008339A2">
        <w:rPr>
          <w:rFonts w:cstheme="minorHAnsi"/>
          <w:b/>
          <w:bCs/>
          <w:lang w:val="en-US"/>
        </w:rPr>
        <w:t xml:space="preserve">, </w:t>
      </w:r>
      <w:r w:rsidR="00BD46C4" w:rsidRPr="008339A2">
        <w:rPr>
          <w:rFonts w:cstheme="minorHAnsi"/>
          <w:lang w:val="en-US"/>
        </w:rPr>
        <w:t>8-11 a.m.</w:t>
      </w:r>
      <w:r w:rsidR="00C61FE4" w:rsidRPr="00B33F26">
        <w:rPr>
          <w:rFonts w:cstheme="minorHAnsi"/>
          <w:lang w:val="en-US"/>
        </w:rPr>
        <w:t xml:space="preserve"> </w:t>
      </w:r>
      <w:r w:rsidRPr="00B33F26">
        <w:rPr>
          <w:rFonts w:cstheme="minorHAnsi"/>
          <w:shd w:val="clear" w:color="auto" w:fill="FFFFFF"/>
        </w:rPr>
        <w:t>This webinar will discuss sites that are not as common as the sites we usually cover. We will cover primaries of the thymus, pleural mesothelioma, primaries of the eye and more. Examples, quizzes, and case scenarios included.</w:t>
      </w:r>
      <w:r>
        <w:rPr>
          <w:rFonts w:cstheme="minorHAnsi"/>
          <w:shd w:val="clear" w:color="auto" w:fill="FFFFFF"/>
        </w:rPr>
        <w:t xml:space="preserve"> </w:t>
      </w:r>
      <w:r w:rsidR="007D50EA" w:rsidRPr="007D50EA">
        <w:rPr>
          <w:rFonts w:cstheme="minorHAnsi"/>
          <w:b/>
          <w:bCs/>
          <w:lang w:val="en-US"/>
        </w:rPr>
        <w:t>To attend the live broadcast in Columbia, Mo,</w:t>
      </w:r>
      <w:r w:rsidR="007D50EA" w:rsidRPr="007D50EA">
        <w:rPr>
          <w:rFonts w:cstheme="minorHAnsi"/>
          <w:lang w:val="en-US"/>
        </w:rPr>
        <w:t xml:space="preserve"> sign up here:</w:t>
      </w:r>
      <w:r w:rsidR="00761F36" w:rsidRPr="00B652FF">
        <w:rPr>
          <w:rFonts w:cstheme="minorHAnsi"/>
          <w:b/>
          <w:bCs/>
          <w:lang w:val="en-US"/>
        </w:rPr>
        <w:t xml:space="preserve"> </w:t>
      </w:r>
      <w:hyperlink r:id="rId14" w:history="1">
        <w:r w:rsidR="00E43BD9" w:rsidRPr="00E43BD9">
          <w:rPr>
            <w:rStyle w:val="Hyperlink"/>
            <w:b/>
            <w:bCs/>
            <w:sz w:val="24"/>
            <w:szCs w:val="24"/>
          </w:rPr>
          <w:t>https://www.signupgenius.com/go/30E0E4BA9A823A6FB6-54454938-naaccr</w:t>
        </w:r>
      </w:hyperlink>
      <w:r w:rsidR="00F17E55" w:rsidRPr="00E43BD9">
        <w:rPr>
          <w:b/>
          <w:bCs/>
          <w:lang w:val="en-US"/>
        </w:rPr>
        <w:t xml:space="preserve">                                      </w:t>
      </w:r>
      <w:r w:rsidR="008B0B1F" w:rsidRPr="00E43BD9">
        <w:rPr>
          <w:b/>
          <w:bCs/>
          <w:lang w:val="en-US"/>
        </w:rPr>
        <w:t xml:space="preserve">   </w:t>
      </w:r>
      <w:r w:rsidR="002A0439" w:rsidRPr="00E43BD9">
        <w:rPr>
          <w:b/>
          <w:bCs/>
          <w:noProof/>
          <w:lang w:val="en-US"/>
        </w:rPr>
        <w:t xml:space="preserve">                   </w:t>
      </w:r>
    </w:p>
    <w:p w14:paraId="1C484F15" w14:textId="5D51F11E" w:rsidR="008F796A" w:rsidRDefault="008F796A" w:rsidP="008F796A">
      <w:pPr>
        <w:spacing w:after="0" w:line="240" w:lineRule="auto"/>
        <w:rPr>
          <w:color w:val="C00000"/>
          <w:sz w:val="28"/>
          <w:szCs w:val="28"/>
          <w:lang w:val="en-US"/>
        </w:rPr>
      </w:pPr>
      <w:r>
        <w:rPr>
          <w:color w:val="C00000"/>
          <w:sz w:val="28"/>
          <w:szCs w:val="28"/>
          <w:lang w:val="en-US"/>
        </w:rPr>
        <w:t>NEW MCR COURSE CATALOG</w:t>
      </w:r>
    </w:p>
    <w:p w14:paraId="1D0E9C71" w14:textId="20A650A1" w:rsidR="008F796A" w:rsidRDefault="008F796A" w:rsidP="008F796A">
      <w:pPr>
        <w:spacing w:after="0" w:line="240" w:lineRule="auto"/>
        <w:rPr>
          <w:lang w:val="en-US"/>
        </w:rPr>
      </w:pPr>
      <w:r w:rsidRPr="009D1E0D">
        <w:rPr>
          <w:b/>
          <w:bCs/>
          <w:lang w:val="en-US"/>
        </w:rPr>
        <w:t>MCR now has its own course catalog.  Scan the QR code to access available courses or click on the</w:t>
      </w:r>
      <w:r>
        <w:rPr>
          <w:lang w:val="en-US"/>
        </w:rPr>
        <w:t xml:space="preserve"> </w:t>
      </w:r>
      <w:hyperlink r:id="rId15" w:history="1">
        <w:r w:rsidRPr="002A0439">
          <w:rPr>
            <w:rStyle w:val="Hyperlink"/>
            <w:b/>
            <w:bCs/>
            <w:lang w:val="en-US"/>
          </w:rPr>
          <w:t>https://umsystem-mcr.catalog.instructure.com/</w:t>
        </w:r>
      </w:hyperlink>
      <w:r>
        <w:rPr>
          <w:b/>
          <w:bCs/>
          <w:lang w:val="en-US"/>
        </w:rPr>
        <w:t xml:space="preserve">  MCR plans to add more courses to the catalog over the next few months.</w:t>
      </w:r>
      <w:r>
        <w:rPr>
          <w:lang w:val="en-US"/>
        </w:rPr>
        <w:t xml:space="preserve">   </w:t>
      </w:r>
    </w:p>
    <w:p w14:paraId="4D530B8B" w14:textId="751535F8" w:rsidR="008F796A" w:rsidRDefault="008F796A" w:rsidP="00973D7B">
      <w:pPr>
        <w:spacing w:after="0" w:line="240" w:lineRule="auto"/>
        <w:rPr>
          <w:lang w:val="en-US"/>
        </w:rPr>
      </w:pPr>
    </w:p>
    <w:p w14:paraId="716AF42E" w14:textId="4BA7FA00" w:rsidR="008F796A" w:rsidRDefault="008F796A" w:rsidP="00973D7B">
      <w:pPr>
        <w:spacing w:after="0" w:line="240" w:lineRule="auto"/>
        <w:rPr>
          <w:lang w:val="en-US"/>
        </w:rPr>
      </w:pPr>
      <w:r>
        <w:rPr>
          <w:noProof/>
        </w:rPr>
        <w:drawing>
          <wp:anchor distT="0" distB="0" distL="114300" distR="114300" simplePos="0" relativeHeight="251668480" behindDoc="0" locked="0" layoutInCell="1" allowOverlap="1" wp14:anchorId="54945D49" wp14:editId="6DECE853">
            <wp:simplePos x="0" y="0"/>
            <wp:positionH relativeFrom="column">
              <wp:posOffset>4210050</wp:posOffset>
            </wp:positionH>
            <wp:positionV relativeFrom="paragraph">
              <wp:posOffset>152400</wp:posOffset>
            </wp:positionV>
            <wp:extent cx="1447800" cy="1447800"/>
            <wp:effectExtent l="0" t="0" r="0" b="0"/>
            <wp:wrapThrough wrapText="bothSides">
              <wp:wrapPolygon edited="0">
                <wp:start x="0" y="0"/>
                <wp:lineTo x="0" y="21316"/>
                <wp:lineTo x="21316" y="21316"/>
                <wp:lineTo x="21316" y="0"/>
                <wp:lineTo x="0" y="0"/>
              </wp:wrapPolygon>
            </wp:wrapThrough>
            <wp:docPr id="727155139"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87498" name="Picture 2" descr="A qr code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Pr>
          <w:noProof/>
          <w:lang w:val="en-US"/>
        </w:rPr>
        <w:drawing>
          <wp:inline distT="0" distB="0" distL="0" distR="0" wp14:anchorId="07002F2E" wp14:editId="4175A09D">
            <wp:extent cx="3771900" cy="2327898"/>
            <wp:effectExtent l="0" t="0" r="0" b="0"/>
            <wp:docPr id="92873533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35338" name="Picture 2"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3765" cy="2347564"/>
                    </a:xfrm>
                    <a:prstGeom prst="rect">
                      <a:avLst/>
                    </a:prstGeom>
                    <a:noFill/>
                  </pic:spPr>
                </pic:pic>
              </a:graphicData>
            </a:graphic>
          </wp:inline>
        </w:drawing>
      </w:r>
    </w:p>
    <w:p w14:paraId="5F8850CB" w14:textId="77777777" w:rsidR="00D41406" w:rsidRDefault="00D41406" w:rsidP="00E178A4">
      <w:pPr>
        <w:spacing w:after="0" w:line="240" w:lineRule="auto"/>
        <w:rPr>
          <w:b/>
          <w:bCs/>
          <w:u w:val="single"/>
          <w:lang w:val="en-US"/>
        </w:rPr>
      </w:pPr>
    </w:p>
    <w:p w14:paraId="1B3B6502" w14:textId="5BA4E23E" w:rsidR="00E178A4" w:rsidRPr="008F796A" w:rsidRDefault="00E178A4" w:rsidP="00E178A4">
      <w:pPr>
        <w:spacing w:after="0" w:line="240" w:lineRule="auto"/>
        <w:rPr>
          <w:b/>
          <w:bCs/>
          <w:u w:val="single"/>
          <w:lang w:val="en-US"/>
        </w:rPr>
      </w:pPr>
      <w:r w:rsidRPr="008F796A">
        <w:rPr>
          <w:b/>
          <w:bCs/>
          <w:u w:val="single"/>
          <w:lang w:val="en-US"/>
        </w:rPr>
        <w:lastRenderedPageBreak/>
        <w:t>Fundamentals of Abstracting Course Now Available</w:t>
      </w:r>
    </w:p>
    <w:p w14:paraId="509EC13C" w14:textId="77777777" w:rsidR="00E178A4" w:rsidRPr="008F796A" w:rsidRDefault="00E178A4" w:rsidP="00E178A4">
      <w:pPr>
        <w:spacing w:after="0" w:line="240" w:lineRule="auto"/>
        <w:rPr>
          <w:b/>
          <w:bCs/>
          <w:u w:val="single"/>
          <w:lang w:val="en-US"/>
        </w:rPr>
      </w:pPr>
    </w:p>
    <w:p w14:paraId="75680DE2" w14:textId="2C186A54" w:rsidR="00E178A4" w:rsidRPr="00263379" w:rsidRDefault="00E178A4" w:rsidP="00E178A4">
      <w:pPr>
        <w:spacing w:after="0" w:line="240" w:lineRule="auto"/>
        <w:rPr>
          <w:b/>
          <w:bCs/>
          <w:color w:val="0563C1"/>
          <w:lang w:val="en-US"/>
        </w:rPr>
      </w:pPr>
      <w:r w:rsidRPr="008F796A">
        <w:rPr>
          <w:noProof/>
        </w:rPr>
        <w:drawing>
          <wp:anchor distT="0" distB="0" distL="114300" distR="114300" simplePos="0" relativeHeight="251671552" behindDoc="0" locked="0" layoutInCell="1" allowOverlap="1" wp14:anchorId="63554D29" wp14:editId="5A7E169A">
            <wp:simplePos x="0" y="0"/>
            <wp:positionH relativeFrom="column">
              <wp:posOffset>0</wp:posOffset>
            </wp:positionH>
            <wp:positionV relativeFrom="paragraph">
              <wp:posOffset>3810</wp:posOffset>
            </wp:positionV>
            <wp:extent cx="1562100" cy="1562100"/>
            <wp:effectExtent l="0" t="0" r="0" b="0"/>
            <wp:wrapSquare wrapText="bothSides"/>
            <wp:docPr id="2023340910" name="Picture 1" descr="Fundamentals of Abstracting Q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amentals of Abstracting QR Cod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Pr="008F796A">
        <w:rPr>
          <w:lang w:val="en-US"/>
        </w:rPr>
        <w:t xml:space="preserve">The Missouri Cancer Registry is offering this online course for new abstractors who are not familiar with abstracting cancer cases. This course is a fantastic way to learn the basics of cancer abstraction. The course contains ten modules which follow the Missouri Cancer Registry Abstract Code Manual. When you have completed the modules, five practice cases can be taken to assess your knowledge. Keep in mind that cancer abstraction and coding rules are constantly changing. This course will direct you to the necessary resources used daily by cancer registrars. The fee for the course is $50. A certificate will be available at the end of the course. The course will remain open for 90 days.  Contact Lucinda Ham at </w:t>
      </w:r>
      <w:hyperlink r:id="rId19" w:history="1">
        <w:r w:rsidRPr="008F796A">
          <w:rPr>
            <w:rStyle w:val="Hyperlink"/>
            <w:b/>
            <w:bCs/>
            <w:u w:val="none"/>
            <w:lang w:val="en-US"/>
          </w:rPr>
          <w:t>lahf5p@health.missouri.edu</w:t>
        </w:r>
      </w:hyperlink>
      <w:r w:rsidRPr="008F796A">
        <w:rPr>
          <w:lang w:val="en-US"/>
        </w:rPr>
        <w:t xml:space="preserve"> with any questions.</w:t>
      </w:r>
      <w:r w:rsidRPr="008F796A">
        <w:t xml:space="preserve">  The direct link to register for this course is</w:t>
      </w:r>
      <w:r w:rsidRPr="008F796A">
        <w:rPr>
          <w:b/>
          <w:bCs/>
          <w:u w:val="single"/>
        </w:rPr>
        <w:t xml:space="preserve"> </w:t>
      </w:r>
      <w:hyperlink r:id="rId20" w:history="1">
        <w:r w:rsidRPr="008F796A">
          <w:rPr>
            <w:rStyle w:val="Hyperlink"/>
            <w:b/>
            <w:bCs/>
          </w:rPr>
          <w:t>https://umsystem-mcr.catalog.instructure.com/courses/mcr-fundamentals-of-abstracting</w:t>
        </w:r>
      </w:hyperlink>
    </w:p>
    <w:p w14:paraId="7625CEFC" w14:textId="77777777" w:rsidR="00E178A4" w:rsidRDefault="00E178A4" w:rsidP="00E178A4">
      <w:pPr>
        <w:spacing w:after="0" w:line="240" w:lineRule="auto"/>
        <w:rPr>
          <w:b/>
          <w:bCs/>
          <w:u w:val="single"/>
          <w:lang w:val="en-US"/>
        </w:rPr>
      </w:pPr>
    </w:p>
    <w:p w14:paraId="23828A04" w14:textId="0C44D7FA" w:rsidR="00E178A4" w:rsidRDefault="00E178A4" w:rsidP="00E178A4">
      <w:pPr>
        <w:spacing w:after="0" w:line="240" w:lineRule="auto"/>
        <w:rPr>
          <w:b/>
          <w:bCs/>
          <w:u w:val="single"/>
          <w:lang w:val="en-US"/>
        </w:rPr>
      </w:pPr>
      <w:r w:rsidRPr="00973D7B">
        <w:rPr>
          <w:b/>
          <w:bCs/>
          <w:u w:val="single"/>
          <w:lang w:val="en-US"/>
        </w:rPr>
        <w:t>MOODS Study Guide</w:t>
      </w:r>
    </w:p>
    <w:p w14:paraId="43AC35E7" w14:textId="77777777" w:rsidR="00BF24CB" w:rsidRPr="00DA17FB" w:rsidRDefault="00BF24CB" w:rsidP="00E178A4">
      <w:pPr>
        <w:spacing w:after="0" w:line="240" w:lineRule="auto"/>
        <w:rPr>
          <w:b/>
          <w:bCs/>
          <w:lang w:val="en-US"/>
        </w:rPr>
      </w:pPr>
    </w:p>
    <w:p w14:paraId="61F587A7" w14:textId="065FDBF0" w:rsidR="00E178A4" w:rsidRPr="00F17E55" w:rsidRDefault="00BF24CB" w:rsidP="00E178A4">
      <w:pPr>
        <w:spacing w:after="0" w:line="240" w:lineRule="auto"/>
        <w:rPr>
          <w:lang w:val="en-US"/>
        </w:rPr>
      </w:pPr>
      <w:r w:rsidRPr="008D3784">
        <w:rPr>
          <w:b/>
          <w:bCs/>
          <w:noProof/>
        </w:rPr>
        <w:drawing>
          <wp:anchor distT="0" distB="0" distL="114300" distR="114300" simplePos="0" relativeHeight="251670528" behindDoc="0" locked="0" layoutInCell="1" allowOverlap="1" wp14:anchorId="323603B0" wp14:editId="268542E2">
            <wp:simplePos x="0" y="0"/>
            <wp:positionH relativeFrom="margin">
              <wp:align>left</wp:align>
            </wp:positionH>
            <wp:positionV relativeFrom="paragraph">
              <wp:posOffset>15875</wp:posOffset>
            </wp:positionV>
            <wp:extent cx="1552575" cy="1552575"/>
            <wp:effectExtent l="0" t="0" r="9525" b="9525"/>
            <wp:wrapSquare wrapText="bothSides"/>
            <wp:docPr id="1810291228" name="Picture 2" descr="MOODS Study Guide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S Study Guide QR C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8A4" w:rsidRPr="009E0496">
        <w:t xml:space="preserve">The study guide is designed to cover, in summary form, the major content areas of the Certification Examination for Tumor Registrars. It is not designed to present new information, but rather to highlight areas of relevance. Users of the Missouri ODS Study Guide are not guaranteed a passing score on the examination.  Particularly, the quizzes and practice exam herein are in no way associated with the Certification Examination for Tumor Registrars offered by the National Cancer Registrars' Association. </w:t>
      </w:r>
      <w:r w:rsidR="00E178A4" w:rsidRPr="00BD46C4">
        <w:rPr>
          <w:lang w:val="en-US"/>
        </w:rPr>
        <w:t>The cost of the study guide is $50. To</w:t>
      </w:r>
      <w:r w:rsidR="00E178A4">
        <w:rPr>
          <w:lang w:val="en-US"/>
        </w:rPr>
        <w:t xml:space="preserve"> </w:t>
      </w:r>
      <w:r w:rsidR="00E178A4" w:rsidRPr="00BD46C4">
        <w:rPr>
          <w:lang w:val="en-US"/>
        </w:rPr>
        <w:t>purchase</w:t>
      </w:r>
      <w:r w:rsidR="00E178A4" w:rsidRPr="00E76E3F">
        <w:rPr>
          <w:lang w:val="en-US"/>
        </w:rPr>
        <w:t xml:space="preserve"> the</w:t>
      </w:r>
      <w:r w:rsidR="00E178A4" w:rsidRPr="00E76E3F">
        <w:rPr>
          <w:b/>
          <w:bCs/>
          <w:lang w:val="en-US"/>
        </w:rPr>
        <w:t xml:space="preserve"> MOODS Study Guide</w:t>
      </w:r>
      <w:r w:rsidR="00E178A4" w:rsidRPr="00BD46C4">
        <w:rPr>
          <w:lang w:val="en-US"/>
        </w:rPr>
        <w:t xml:space="preserve">, point your smartphone camera at the QR code or CTRL click on the </w:t>
      </w:r>
      <w:r w:rsidR="00E178A4">
        <w:rPr>
          <w:lang w:val="en-US"/>
        </w:rPr>
        <w:t xml:space="preserve">direct catalog link </w:t>
      </w:r>
      <w:hyperlink r:id="rId22" w:history="1">
        <w:r w:rsidR="00E178A4" w:rsidRPr="00D949BC">
          <w:rPr>
            <w:rStyle w:val="Hyperlink"/>
            <w:b/>
            <w:bCs/>
          </w:rPr>
          <w:t>https://umsystem-mcr.catalog.instructure.com/courses/mcr-moodsquiz</w:t>
        </w:r>
      </w:hyperlink>
      <w:r w:rsidR="00E178A4">
        <w:rPr>
          <w:rStyle w:val="Hyperlink"/>
          <w:b/>
          <w:bCs/>
        </w:rPr>
        <w:t xml:space="preserve">  </w:t>
      </w:r>
    </w:p>
    <w:p w14:paraId="23620775" w14:textId="5C5A118B" w:rsidR="00E178A4" w:rsidRDefault="00E178A4" w:rsidP="00E178A4">
      <w:pPr>
        <w:spacing w:after="0" w:line="240" w:lineRule="auto"/>
        <w:rPr>
          <w:b/>
          <w:bCs/>
          <w:lang w:val="en-US"/>
        </w:rPr>
      </w:pPr>
    </w:p>
    <w:p w14:paraId="02C4DBAA" w14:textId="77777777" w:rsidR="00E178A4" w:rsidRDefault="00E178A4" w:rsidP="00E178A4">
      <w:pPr>
        <w:spacing w:after="0" w:line="240" w:lineRule="auto"/>
        <w:rPr>
          <w:b/>
          <w:bCs/>
          <w:lang w:val="en-US"/>
        </w:rPr>
      </w:pPr>
      <w:r>
        <w:rPr>
          <w:b/>
          <w:bCs/>
          <w:lang w:val="en-US"/>
        </w:rPr>
        <w:t xml:space="preserve">MOODS Study Guide quizzes are now available on-line via Canvas. The quizzes can be taken multiple times. If you previously purchased the MOODS Study Guide and would like to take advantage of this new feature, please email us at </w:t>
      </w:r>
      <w:hyperlink r:id="rId23" w:history="1">
        <w:r w:rsidRPr="006159AE">
          <w:rPr>
            <w:rStyle w:val="Hyperlink"/>
            <w:b/>
            <w:bCs/>
            <w:lang w:val="en-US"/>
          </w:rPr>
          <w:t>umhshmimcr@health.missouri.edu</w:t>
        </w:r>
      </w:hyperlink>
    </w:p>
    <w:p w14:paraId="552BB929" w14:textId="77777777" w:rsidR="00E178A4" w:rsidRDefault="00E178A4" w:rsidP="00E178A4">
      <w:pPr>
        <w:spacing w:after="0" w:line="240" w:lineRule="auto"/>
        <w:rPr>
          <w:b/>
          <w:bCs/>
          <w:lang w:val="en-US"/>
        </w:rPr>
      </w:pPr>
      <w:r>
        <w:rPr>
          <w:b/>
          <w:bCs/>
          <w:lang w:val="en-US"/>
        </w:rPr>
        <w:t xml:space="preserve">to get started. </w:t>
      </w:r>
    </w:p>
    <w:p w14:paraId="3A517DD6" w14:textId="77777777" w:rsidR="00E178A4" w:rsidRDefault="00E178A4" w:rsidP="00E178A4">
      <w:pPr>
        <w:spacing w:after="0" w:line="240" w:lineRule="auto"/>
        <w:rPr>
          <w:lang w:val="en-US"/>
        </w:rPr>
      </w:pPr>
    </w:p>
    <w:p w14:paraId="5046E20A" w14:textId="2454CBC3" w:rsidR="002109D8" w:rsidRPr="00E43BD9" w:rsidRDefault="00E43BD9" w:rsidP="002109D8">
      <w:pPr>
        <w:spacing w:after="0" w:line="240" w:lineRule="auto"/>
        <w:rPr>
          <w:rFonts w:eastAsia="Aptos" w:cstheme="minorHAnsi"/>
          <w:b/>
          <w:bCs/>
          <w:u w:val="single"/>
          <w:lang w:val="en-US"/>
          <w14:ligatures w14:val="standardContextual"/>
        </w:rPr>
      </w:pPr>
      <w:r w:rsidRPr="00E43BD9">
        <w:rPr>
          <w:b/>
          <w:bCs/>
          <w:u w:val="single"/>
        </w:rPr>
        <w:t>SEER Educate</w:t>
      </w:r>
    </w:p>
    <w:p w14:paraId="6A166A71" w14:textId="00A02F7B" w:rsidR="006E614D" w:rsidRDefault="00E43BD9" w:rsidP="002109D8">
      <w:pPr>
        <w:spacing w:after="0" w:line="240" w:lineRule="auto"/>
        <w:rPr>
          <w:rFonts w:eastAsia="Aptos" w:cstheme="minorHAnsi"/>
          <w:lang w:val="en-US"/>
          <w14:ligatures w14:val="standardContextual"/>
        </w:rPr>
      </w:pPr>
      <w:r w:rsidRPr="00263379">
        <w:rPr>
          <w:rFonts w:eastAsia="Aptos" w:cstheme="minorHAnsi"/>
          <w:b/>
          <w:bCs/>
          <w:i/>
          <w:iCs/>
          <w:lang w:val="en-US"/>
          <w14:ligatures w14:val="standardContextual"/>
        </w:rPr>
        <w:t>SEER Advanced Topics for Registry Professionals Workshop</w:t>
      </w:r>
      <w:r w:rsidR="00263379">
        <w:rPr>
          <w:rFonts w:eastAsia="Aptos" w:cstheme="minorHAnsi"/>
          <w:lang w:val="en-US"/>
          <w14:ligatures w14:val="standardContextual"/>
        </w:rPr>
        <w:t xml:space="preserve"> presentations</w:t>
      </w:r>
      <w:r>
        <w:rPr>
          <w:rFonts w:eastAsia="Aptos" w:cstheme="minorHAnsi"/>
          <w:lang w:val="en-US"/>
          <w14:ligatures w14:val="standardContextual"/>
        </w:rPr>
        <w:t xml:space="preserve"> are available on NCRA’s Cancer Registry Education website.  All registrars, whether you attended the workshop or not, can complete any or </w:t>
      </w:r>
      <w:r w:rsidR="00263379">
        <w:rPr>
          <w:rFonts w:eastAsia="Aptos" w:cstheme="minorHAnsi"/>
          <w:lang w:val="en-US"/>
          <w14:ligatures w14:val="standardContextual"/>
        </w:rPr>
        <w:t>all</w:t>
      </w:r>
      <w:r>
        <w:rPr>
          <w:rFonts w:eastAsia="Aptos" w:cstheme="minorHAnsi"/>
          <w:lang w:val="en-US"/>
          <w14:ligatures w14:val="standardContextual"/>
        </w:rPr>
        <w:t xml:space="preserve"> 4 modules through 12/31/2027 for CEs, including Category A CEs.  Click the link</w:t>
      </w:r>
      <w:r w:rsidRPr="00E43BD9">
        <w:rPr>
          <w:rFonts w:eastAsia="Aptos" w:cstheme="minorHAnsi"/>
          <w:b/>
          <w:bCs/>
          <w:lang w:val="en-US"/>
          <w14:ligatures w14:val="standardContextual"/>
        </w:rPr>
        <w:t xml:space="preserve"> </w:t>
      </w:r>
      <w:hyperlink r:id="rId24" w:history="1">
        <w:r w:rsidRPr="00E43BD9">
          <w:rPr>
            <w:rStyle w:val="Hyperlink"/>
            <w:rFonts w:eastAsia="Aptos" w:cstheme="minorHAnsi"/>
            <w:b/>
            <w:bCs/>
            <w:lang w:val="en-US"/>
            <w14:ligatures w14:val="standardContextual"/>
          </w:rPr>
          <w:t>www.cancerregistryeducation.org/SEER</w:t>
        </w:r>
      </w:hyperlink>
      <w:r>
        <w:rPr>
          <w:rFonts w:eastAsia="Aptos" w:cstheme="minorHAnsi"/>
          <w:lang w:val="en-US"/>
          <w14:ligatures w14:val="standardContextual"/>
        </w:rPr>
        <w:t>. Scroll down the page to the SEER Workshop Encore Sessions.  Find “2024 Workshop: SEER Advanced Topics for Registry Professionals” and click on the “Add to Cart” button.</w:t>
      </w:r>
    </w:p>
    <w:p w14:paraId="0021A1C0" w14:textId="77777777" w:rsidR="00E43BD9" w:rsidRDefault="00E43BD9" w:rsidP="002109D8">
      <w:pPr>
        <w:spacing w:after="0" w:line="240" w:lineRule="auto"/>
        <w:rPr>
          <w:rFonts w:eastAsia="Aptos" w:cstheme="minorHAnsi"/>
          <w:lang w:val="en-US"/>
          <w14:ligatures w14:val="standardContextual"/>
        </w:rPr>
      </w:pPr>
    </w:p>
    <w:p w14:paraId="2BC31EE1" w14:textId="08BF3317" w:rsidR="00E43BD9" w:rsidRPr="00263379" w:rsidRDefault="00E43BD9" w:rsidP="002109D8">
      <w:pPr>
        <w:spacing w:after="0" w:line="240" w:lineRule="auto"/>
        <w:rPr>
          <w:rFonts w:eastAsia="Aptos" w:cstheme="minorHAnsi"/>
          <w:b/>
          <w:bCs/>
          <w:lang w:val="en-US"/>
          <w14:ligatures w14:val="standardContextual"/>
        </w:rPr>
      </w:pPr>
      <w:r w:rsidRPr="00263379">
        <w:rPr>
          <w:rFonts w:eastAsia="Aptos" w:cstheme="minorHAnsi"/>
          <w:b/>
          <w:bCs/>
          <w:lang w:val="en-US"/>
          <w14:ligatures w14:val="standardContextual"/>
        </w:rPr>
        <w:t>Help Desk will be CLOSED or limited (in addition to weekends)</w:t>
      </w:r>
    </w:p>
    <w:p w14:paraId="6748D054" w14:textId="566AF882" w:rsidR="00E43BD9" w:rsidRPr="00263379" w:rsidRDefault="00E43BD9" w:rsidP="00E43BD9">
      <w:pPr>
        <w:pStyle w:val="ListParagraph"/>
        <w:numPr>
          <w:ilvl w:val="0"/>
          <w:numId w:val="28"/>
        </w:numPr>
        <w:spacing w:after="0" w:line="240" w:lineRule="auto"/>
        <w:rPr>
          <w:rFonts w:eastAsia="Aptos" w:cstheme="minorHAnsi"/>
          <w:b/>
          <w:bCs/>
          <w:lang w:val="en-US"/>
          <w14:ligatures w14:val="standardContextual"/>
        </w:rPr>
      </w:pPr>
      <w:r w:rsidRPr="00263379">
        <w:rPr>
          <w:rFonts w:eastAsia="Aptos" w:cstheme="minorHAnsi"/>
          <w:b/>
          <w:bCs/>
          <w:lang w:val="en-US"/>
          <w14:ligatures w14:val="standardContextual"/>
        </w:rPr>
        <w:t>February 15-17 (Presidents Day)</w:t>
      </w:r>
    </w:p>
    <w:p w14:paraId="26489EAB" w14:textId="77777777" w:rsidR="00E43BD9" w:rsidRDefault="00E43BD9" w:rsidP="002109D8">
      <w:pPr>
        <w:spacing w:after="0" w:line="240" w:lineRule="auto"/>
        <w:rPr>
          <w:rFonts w:eastAsia="Aptos" w:cstheme="minorHAnsi"/>
          <w:b/>
          <w:bCs/>
          <w:u w:val="single"/>
          <w:lang w:val="en-US"/>
          <w14:ligatures w14:val="standardContextual"/>
        </w:rPr>
      </w:pPr>
    </w:p>
    <w:p w14:paraId="4A5A7D96" w14:textId="6A96625E" w:rsidR="002109D8" w:rsidRPr="002109D8" w:rsidRDefault="002109D8" w:rsidP="002109D8">
      <w:pPr>
        <w:spacing w:after="0" w:line="240" w:lineRule="auto"/>
        <w:rPr>
          <w:rFonts w:eastAsia="Aptos" w:cstheme="minorHAnsi"/>
          <w:u w:val="single"/>
          <w:lang w:val="en-US"/>
          <w14:ligatures w14:val="standardContextual"/>
        </w:rPr>
      </w:pPr>
      <w:r w:rsidRPr="002109D8">
        <w:rPr>
          <w:rFonts w:eastAsia="Aptos" w:cstheme="minorHAnsi"/>
          <w:b/>
          <w:bCs/>
          <w:u w:val="single"/>
          <w:lang w:val="en-US"/>
          <w14:ligatures w14:val="standardContextual"/>
        </w:rPr>
        <w:t>NAACCR ODS (CTR) Exam Prep and Review Spring 2025</w:t>
      </w:r>
      <w:r w:rsidRPr="002109D8">
        <w:rPr>
          <w:rFonts w:eastAsia="Aptos" w:cstheme="minorHAnsi"/>
          <w:u w:val="single"/>
          <w:lang w:val="en-US"/>
          <w14:ligatures w14:val="standardContextual"/>
        </w:rPr>
        <w:t xml:space="preserve"> </w:t>
      </w:r>
    </w:p>
    <w:p w14:paraId="2982631E" w14:textId="6B76916A" w:rsidR="002109D8" w:rsidRPr="002109D8" w:rsidRDefault="002109D8" w:rsidP="002109D8">
      <w:pPr>
        <w:spacing w:after="0" w:line="240" w:lineRule="auto"/>
        <w:rPr>
          <w:rFonts w:eastAsia="Aptos" w:cstheme="minorHAnsi"/>
          <w:lang w:val="en-US"/>
          <w14:ligatures w14:val="standardContextual"/>
        </w:rPr>
      </w:pPr>
      <w:r w:rsidRPr="002109D8">
        <w:rPr>
          <w:rFonts w:eastAsia="Aptos" w:cstheme="minorHAnsi"/>
          <w:lang w:val="en-US"/>
          <w14:ligatures w14:val="standardContextual"/>
        </w:rPr>
        <w:t xml:space="preserve">The </w:t>
      </w:r>
      <w:r w:rsidRPr="002109D8">
        <w:rPr>
          <w:rFonts w:eastAsia="Aptos" w:cstheme="minorHAnsi"/>
          <w:b/>
          <w:bCs/>
          <w:lang w:val="en-US"/>
          <w14:ligatures w14:val="standardContextual"/>
        </w:rPr>
        <w:t>NAACCR ODS (CTR) Exam Preparation and Review Webinar Series</w:t>
      </w:r>
      <w:r w:rsidRPr="002109D8">
        <w:rPr>
          <w:rFonts w:eastAsia="Aptos" w:cstheme="minorHAnsi"/>
          <w:lang w:val="en-US"/>
          <w14:ligatures w14:val="standardContextual"/>
        </w:rPr>
        <w:t xml:space="preserve"> offers online interactive instruction with live instructors. The course includes eight 2-hour sessions carefully prepared to reflect the changes to the 2025 ODS exam (formerly CTR Exam). A subscription is $235 per participant. Only one person may participate per subscription. </w:t>
      </w:r>
    </w:p>
    <w:p w14:paraId="03110066" w14:textId="569B69EA" w:rsidR="002109D8" w:rsidRDefault="002109D8" w:rsidP="002109D8">
      <w:pPr>
        <w:spacing w:after="0" w:line="240" w:lineRule="auto"/>
        <w:rPr>
          <w:rFonts w:eastAsia="Aptos" w:cstheme="minorHAnsi"/>
          <w:b/>
          <w:bCs/>
          <w:color w:val="0070C0"/>
          <w:u w:val="single"/>
          <w:lang w:val="en-US"/>
          <w14:ligatures w14:val="standardContextual"/>
        </w:rPr>
      </w:pPr>
      <w:r w:rsidRPr="002109D8">
        <w:rPr>
          <w:rFonts w:eastAsia="Aptos" w:cstheme="minorHAnsi"/>
          <w:lang w:val="en-US"/>
          <w14:ligatures w14:val="standardContextual"/>
        </w:rPr>
        <w:t xml:space="preserve">The series includes 8 weekly "live" lectures presented by experience instructors. Q&amp;A sessions, study materials, weekly online quizzes, and a timed practice test during our last session.  If a participant is unable to attend one of the live sessions, they may view the recording at their convenience. The last day of the course is the Tuesday before the start </w:t>
      </w:r>
      <w:r>
        <w:rPr>
          <w:rFonts w:eastAsia="Aptos" w:cstheme="minorHAnsi"/>
          <w:lang w:val="en-US"/>
          <w14:ligatures w14:val="standardContextual"/>
        </w:rPr>
        <w:t>o</w:t>
      </w:r>
      <w:r w:rsidRPr="002109D8">
        <w:rPr>
          <w:rFonts w:eastAsia="Aptos" w:cstheme="minorHAnsi"/>
          <w:lang w:val="en-US"/>
          <w14:ligatures w14:val="standardContextual"/>
        </w:rPr>
        <w:t>f the exam.  </w:t>
      </w:r>
      <w:r w:rsidRPr="005E7293">
        <w:rPr>
          <w:rFonts w:eastAsia="Aptos" w:cstheme="minorHAnsi"/>
          <w:b/>
          <w:bCs/>
          <w:color w:val="C00000"/>
          <w:lang w:val="en-US"/>
          <w14:ligatures w14:val="standardContextual"/>
        </w:rPr>
        <w:t>Dates of the webinars are</w:t>
      </w:r>
      <w:r w:rsidRPr="005E7293">
        <w:rPr>
          <w:rFonts w:eastAsia="Aptos" w:cstheme="minorHAnsi"/>
          <w:color w:val="C00000"/>
          <w:lang w:val="en-US"/>
          <w14:ligatures w14:val="standardContextual"/>
        </w:rPr>
        <w:t xml:space="preserve"> </w:t>
      </w:r>
      <w:r w:rsidRPr="005E7293">
        <w:rPr>
          <w:rFonts w:eastAsia="Aptos" w:cstheme="minorHAnsi"/>
          <w:b/>
          <w:bCs/>
          <w:color w:val="C00000"/>
          <w:lang w:val="en-US"/>
          <w14:ligatures w14:val="standardContextual"/>
        </w:rPr>
        <w:t xml:space="preserve">January 28, 2025 – March 18, 2025. </w:t>
      </w:r>
      <w:r w:rsidRPr="002109D8">
        <w:rPr>
          <w:rFonts w:eastAsia="Aptos" w:cstheme="minorHAnsi"/>
          <w:lang w:val="en-US"/>
          <w14:ligatures w14:val="standardContextual"/>
        </w:rPr>
        <w:t>Check the NAACCR website for additional information at</w:t>
      </w:r>
      <w:r w:rsidRPr="002109D8">
        <w:rPr>
          <w:rFonts w:eastAsia="Aptos" w:cstheme="minorHAnsi"/>
          <w:b/>
          <w:bCs/>
          <w:lang w:val="en-US"/>
          <w14:ligatures w14:val="standardContextual"/>
        </w:rPr>
        <w:t xml:space="preserve"> </w:t>
      </w:r>
      <w:hyperlink r:id="rId25" w:history="1">
        <w:r w:rsidRPr="002109D8">
          <w:rPr>
            <w:rFonts w:eastAsia="Aptos" w:cstheme="minorHAnsi"/>
            <w:b/>
            <w:bCs/>
            <w:color w:val="0070C0"/>
            <w:u w:val="single"/>
            <w:lang w:val="en-US"/>
            <w14:ligatures w14:val="standardContextual"/>
          </w:rPr>
          <w:t>https://education.naaccr.org/ctr</w:t>
        </w:r>
      </w:hyperlink>
    </w:p>
    <w:p w14:paraId="6AB6118E" w14:textId="77777777" w:rsidR="00026707" w:rsidRPr="002109D8" w:rsidRDefault="00026707" w:rsidP="002109D8">
      <w:pPr>
        <w:spacing w:after="0" w:line="240" w:lineRule="auto"/>
        <w:rPr>
          <w:rFonts w:eastAsia="Aptos" w:cstheme="minorHAnsi"/>
          <w:lang w:val="en-US"/>
          <w14:ligatures w14:val="standardContextual"/>
        </w:rPr>
      </w:pPr>
    </w:p>
    <w:p w14:paraId="290A90DB" w14:textId="065B864C" w:rsidR="00026707" w:rsidRDefault="00026707" w:rsidP="004C2613">
      <w:pPr>
        <w:spacing w:after="0" w:line="240" w:lineRule="auto"/>
        <w:rPr>
          <w:b/>
          <w:bCs/>
          <w:color w:val="0070C0"/>
          <w:u w:val="single"/>
          <w:lang w:val="en-US"/>
        </w:rPr>
      </w:pPr>
      <w:r w:rsidRPr="00026707">
        <w:rPr>
          <w:b/>
          <w:bCs/>
          <w:noProof/>
          <w:color w:val="C00000"/>
          <w:sz w:val="28"/>
          <w:szCs w:val="28"/>
          <w:lang w:val="en-US"/>
        </w:rPr>
        <w:lastRenderedPageBreak/>
        <w:drawing>
          <wp:anchor distT="0" distB="0" distL="114300" distR="114300" simplePos="0" relativeHeight="251672576" behindDoc="0" locked="0" layoutInCell="1" allowOverlap="1" wp14:anchorId="7311C3C7" wp14:editId="3A19F76C">
            <wp:simplePos x="0" y="0"/>
            <wp:positionH relativeFrom="column">
              <wp:posOffset>0</wp:posOffset>
            </wp:positionH>
            <wp:positionV relativeFrom="paragraph">
              <wp:posOffset>-3175</wp:posOffset>
            </wp:positionV>
            <wp:extent cx="3351417" cy="3296275"/>
            <wp:effectExtent l="0" t="0" r="1905" b="0"/>
            <wp:wrapThrough wrapText="bothSides">
              <wp:wrapPolygon edited="0">
                <wp:start x="0" y="0"/>
                <wp:lineTo x="0" y="21475"/>
                <wp:lineTo x="21489" y="21475"/>
                <wp:lineTo x="21489" y="0"/>
                <wp:lineTo x="0" y="0"/>
              </wp:wrapPolygon>
            </wp:wrapThrough>
            <wp:docPr id="263838910" name="Picture 1" descr="A blue and whit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38910" name="Picture 1" descr="A blue and white fly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351417" cy="3296275"/>
                    </a:xfrm>
                    <a:prstGeom prst="rect">
                      <a:avLst/>
                    </a:prstGeom>
                  </pic:spPr>
                </pic:pic>
              </a:graphicData>
            </a:graphic>
          </wp:anchor>
        </w:drawing>
      </w:r>
    </w:p>
    <w:p w14:paraId="6961A9B6" w14:textId="77777777" w:rsidR="00026707" w:rsidRDefault="00026707" w:rsidP="004C2613">
      <w:pPr>
        <w:spacing w:after="0" w:line="240" w:lineRule="auto"/>
      </w:pPr>
    </w:p>
    <w:p w14:paraId="600C73F8" w14:textId="77777777" w:rsidR="00026707" w:rsidRDefault="00026707" w:rsidP="004C2613">
      <w:pPr>
        <w:spacing w:after="0" w:line="240" w:lineRule="auto"/>
      </w:pPr>
    </w:p>
    <w:p w14:paraId="53B6DF40" w14:textId="77777777" w:rsidR="00026707" w:rsidRDefault="00026707" w:rsidP="004C2613">
      <w:pPr>
        <w:spacing w:after="0" w:line="240" w:lineRule="auto"/>
      </w:pPr>
    </w:p>
    <w:p w14:paraId="0573DF2D" w14:textId="05A624CE" w:rsidR="002109D8" w:rsidRDefault="00026707" w:rsidP="004C2613">
      <w:pPr>
        <w:spacing w:after="0" w:line="240" w:lineRule="auto"/>
        <w:rPr>
          <w:b/>
          <w:bCs/>
          <w:color w:val="C00000"/>
          <w:sz w:val="28"/>
          <w:szCs w:val="28"/>
          <w:lang w:val="en-US"/>
        </w:rPr>
      </w:pPr>
      <w:r w:rsidRPr="00026707">
        <w:t xml:space="preserve">NCRA </w:t>
      </w:r>
      <w:r w:rsidR="002E31F8">
        <w:t xml:space="preserve">is hosting this </w:t>
      </w:r>
      <w:r w:rsidRPr="00026707">
        <w:t>three-part live webinar series in February. Dr. Karin Trujillo will present on Photodynamic Therapy of Lung Cancer &amp; Robotic Lobectomies, and Jennifer Ruhl will provide an in-depth review of the Grade and Schema Guidelines and outline updates to the Site-Specific Data Items. All webinars at begin at 2:00 PM ET. Register for the three-part series by February 7, 2025</w:t>
      </w:r>
      <w:r>
        <w:t>,</w:t>
      </w:r>
      <w:r w:rsidRPr="00026707">
        <w:t xml:space="preserve"> and save 15%. NCRA offers discount pricing for groups of six registrants or more!</w:t>
      </w:r>
      <w:r>
        <w:t xml:space="preserve"> </w:t>
      </w:r>
      <w:r w:rsidRPr="00026707">
        <w:rPr>
          <w:b/>
          <w:bCs/>
          <w:color w:val="0070C0"/>
          <w:u w:val="single"/>
          <w:lang w:val="en-US"/>
        </w:rPr>
        <w:t>https://www.cancerregistryeducation.org/live-webinars</w:t>
      </w:r>
    </w:p>
    <w:p w14:paraId="6EF14354" w14:textId="77777777" w:rsidR="00026707" w:rsidRPr="002109D8" w:rsidRDefault="00026707" w:rsidP="004C2613">
      <w:pPr>
        <w:spacing w:after="0" w:line="240" w:lineRule="auto"/>
        <w:rPr>
          <w:b/>
          <w:bCs/>
          <w:color w:val="C00000"/>
          <w:sz w:val="28"/>
          <w:szCs w:val="28"/>
          <w:lang w:val="en-US"/>
        </w:rPr>
      </w:pPr>
    </w:p>
    <w:p w14:paraId="557C4C69" w14:textId="77777777" w:rsidR="00026707" w:rsidRDefault="00026707" w:rsidP="004C2613">
      <w:pPr>
        <w:spacing w:after="0" w:line="240" w:lineRule="auto"/>
        <w:rPr>
          <w:b/>
          <w:bCs/>
          <w:i/>
          <w:iCs/>
          <w:color w:val="C00000"/>
          <w:sz w:val="28"/>
          <w:szCs w:val="28"/>
          <w:u w:val="single"/>
          <w:lang w:val="en-US"/>
        </w:rPr>
      </w:pPr>
    </w:p>
    <w:p w14:paraId="4C2C6246" w14:textId="77777777" w:rsidR="00026707" w:rsidRDefault="00026707" w:rsidP="004C2613">
      <w:pPr>
        <w:spacing w:after="0" w:line="240" w:lineRule="auto"/>
        <w:rPr>
          <w:b/>
          <w:bCs/>
          <w:i/>
          <w:iCs/>
          <w:color w:val="C00000"/>
          <w:sz w:val="28"/>
          <w:szCs w:val="28"/>
          <w:u w:val="single"/>
          <w:lang w:val="en-US"/>
        </w:rPr>
      </w:pPr>
    </w:p>
    <w:p w14:paraId="1D4C779C" w14:textId="77777777" w:rsidR="00026707" w:rsidRDefault="00026707" w:rsidP="004C2613">
      <w:pPr>
        <w:spacing w:after="0" w:line="240" w:lineRule="auto"/>
        <w:rPr>
          <w:b/>
          <w:bCs/>
          <w:i/>
          <w:iCs/>
          <w:color w:val="C00000"/>
          <w:sz w:val="28"/>
          <w:szCs w:val="28"/>
          <w:u w:val="single"/>
          <w:lang w:val="en-US"/>
        </w:rPr>
      </w:pPr>
    </w:p>
    <w:p w14:paraId="07533624" w14:textId="77777777" w:rsidR="00026707" w:rsidRDefault="00026707" w:rsidP="004C2613">
      <w:pPr>
        <w:spacing w:after="0" w:line="240" w:lineRule="auto"/>
        <w:rPr>
          <w:b/>
          <w:bCs/>
          <w:i/>
          <w:iCs/>
          <w:color w:val="C00000"/>
          <w:sz w:val="28"/>
          <w:szCs w:val="28"/>
          <w:u w:val="single"/>
          <w:lang w:val="en-US"/>
        </w:rPr>
      </w:pPr>
    </w:p>
    <w:p w14:paraId="6AE3B485" w14:textId="77777777" w:rsidR="00696D12" w:rsidRDefault="00696D12" w:rsidP="004C2613">
      <w:pPr>
        <w:spacing w:after="0" w:line="240" w:lineRule="auto"/>
        <w:rPr>
          <w:b/>
          <w:bCs/>
          <w:i/>
          <w:iCs/>
          <w:color w:val="C00000"/>
          <w:sz w:val="28"/>
          <w:szCs w:val="28"/>
          <w:u w:val="single"/>
          <w:lang w:val="en-US"/>
        </w:rPr>
      </w:pPr>
    </w:p>
    <w:p w14:paraId="7AF42E2E" w14:textId="1A8B3E5A" w:rsidR="004C2613" w:rsidRDefault="007B624E" w:rsidP="004C2613">
      <w:pPr>
        <w:spacing w:after="0" w:line="240" w:lineRule="auto"/>
        <w:rPr>
          <w:b/>
          <w:bCs/>
          <w:i/>
          <w:iCs/>
          <w:color w:val="C00000"/>
          <w:sz w:val="28"/>
          <w:szCs w:val="28"/>
          <w:u w:val="single"/>
          <w:lang w:val="en-US"/>
        </w:rPr>
      </w:pPr>
      <w:r w:rsidRPr="007B624E">
        <w:rPr>
          <w:b/>
          <w:bCs/>
          <w:i/>
          <w:iCs/>
          <w:color w:val="C00000"/>
          <w:sz w:val="28"/>
          <w:szCs w:val="28"/>
          <w:u w:val="single"/>
          <w:lang w:val="en-US"/>
        </w:rPr>
        <w:t>MCR NEWS</w:t>
      </w:r>
      <w:bookmarkStart w:id="0" w:name="_Hlk172203981"/>
      <w:bookmarkStart w:id="1" w:name="_Hlk139003456"/>
    </w:p>
    <w:bookmarkEnd w:id="0"/>
    <w:bookmarkEnd w:id="1"/>
    <w:p w14:paraId="74C91117" w14:textId="7D635176" w:rsidR="00441CDE" w:rsidRDefault="00505B4C" w:rsidP="0001367A">
      <w:pPr>
        <w:spacing w:after="0"/>
        <w:rPr>
          <w:rStyle w:val="Hyperlink"/>
          <w:color w:val="auto"/>
          <w:u w:val="none"/>
          <w:lang w:eastAsia="ja-JP"/>
        </w:rPr>
      </w:pPr>
      <w:r w:rsidRPr="00C17296">
        <w:rPr>
          <w:b/>
          <w:bCs/>
          <w:u w:val="single"/>
          <w:lang w:eastAsia="ja-JP"/>
        </w:rPr>
        <w:t>2025 MCR Abstract Code Manual</w:t>
      </w:r>
      <w:r w:rsidRPr="00C17296">
        <w:rPr>
          <w:lang w:eastAsia="ja-JP"/>
        </w:rPr>
        <w:t xml:space="preserve"> </w:t>
      </w:r>
      <w:r w:rsidRPr="00505B4C">
        <w:rPr>
          <w:lang w:eastAsia="ja-JP"/>
        </w:rPr>
        <w:t>has been updated and posted to the MCR websit</w:t>
      </w:r>
      <w:r w:rsidR="008A0389">
        <w:rPr>
          <w:lang w:eastAsia="ja-JP"/>
        </w:rPr>
        <w:t>e</w:t>
      </w:r>
      <w:r w:rsidRPr="006E614D">
        <w:rPr>
          <w:lang w:eastAsia="ja-JP"/>
        </w:rPr>
        <w:t xml:space="preserve">.  </w:t>
      </w:r>
      <w:r w:rsidR="00441CDE">
        <w:rPr>
          <w:lang w:eastAsia="ja-JP"/>
        </w:rPr>
        <w:t xml:space="preserve">The manual can be found in two locations: </w:t>
      </w:r>
      <w:r>
        <w:rPr>
          <w:lang w:eastAsia="ja-JP"/>
        </w:rPr>
        <w:t xml:space="preserve"> </w:t>
      </w:r>
      <w:hyperlink r:id="rId27" w:history="1">
        <w:r w:rsidR="006E614D" w:rsidRPr="006E614D">
          <w:rPr>
            <w:rStyle w:val="Hyperlink"/>
            <w:b/>
            <w:bCs/>
            <w:lang w:eastAsia="ja-JP"/>
          </w:rPr>
          <w:t>https://cancerregistry.missouri.edu/reporting/abstracting-resources/</w:t>
        </w:r>
      </w:hyperlink>
      <w:r w:rsidR="00441CDE">
        <w:rPr>
          <w:rStyle w:val="Hyperlink"/>
          <w:b/>
          <w:bCs/>
          <w:lang w:eastAsia="ja-JP"/>
        </w:rPr>
        <w:t xml:space="preserve"> </w:t>
      </w:r>
      <w:r w:rsidR="00441CDE">
        <w:rPr>
          <w:rStyle w:val="Hyperlink"/>
          <w:color w:val="auto"/>
          <w:u w:val="none"/>
          <w:lang w:eastAsia="ja-JP"/>
        </w:rPr>
        <w:t xml:space="preserve">and </w:t>
      </w:r>
      <w:hyperlink r:id="rId28" w:history="1">
        <w:r w:rsidR="00441CDE" w:rsidRPr="00441CDE">
          <w:rPr>
            <w:rStyle w:val="Hyperlink"/>
            <w:b/>
            <w:bCs/>
            <w:lang w:eastAsia="ja-JP"/>
          </w:rPr>
          <w:t>https://cancerregistry.missouri.edu/reporting/cancer-reporting-hospital/</w:t>
        </w:r>
      </w:hyperlink>
    </w:p>
    <w:p w14:paraId="14EFCDA7" w14:textId="2F99684C" w:rsidR="00EE76DF" w:rsidRDefault="00EE76DF" w:rsidP="0001367A">
      <w:pPr>
        <w:spacing w:after="0"/>
        <w:rPr>
          <w:lang w:eastAsia="ja-JP"/>
        </w:rPr>
      </w:pPr>
    </w:p>
    <w:p w14:paraId="7E7FAA0F" w14:textId="2FC41FFE" w:rsidR="00EE76DF" w:rsidRDefault="00EE76DF" w:rsidP="0001367A">
      <w:pPr>
        <w:spacing w:after="0"/>
        <w:rPr>
          <w:lang w:eastAsia="ja-JP"/>
        </w:rPr>
      </w:pPr>
      <w:r>
        <w:rPr>
          <w:lang w:eastAsia="ja-JP"/>
        </w:rPr>
        <w:t xml:space="preserve">MCR </w:t>
      </w:r>
      <w:r w:rsidR="008A0389">
        <w:rPr>
          <w:lang w:eastAsia="ja-JP"/>
        </w:rPr>
        <w:t>is</w:t>
      </w:r>
      <w:r>
        <w:rPr>
          <w:lang w:eastAsia="ja-JP"/>
        </w:rPr>
        <w:t xml:space="preserve"> required by NPCR to submit 90% of 2024 data during the Call for Data this November. </w:t>
      </w:r>
      <w:r w:rsidR="006E614D">
        <w:rPr>
          <w:lang w:eastAsia="ja-JP"/>
        </w:rPr>
        <w:t xml:space="preserve">We </w:t>
      </w:r>
      <w:r>
        <w:rPr>
          <w:lang w:eastAsia="ja-JP"/>
        </w:rPr>
        <w:t>need your cases and support to meet this goal!</w:t>
      </w:r>
    </w:p>
    <w:p w14:paraId="576127E6" w14:textId="77777777" w:rsidR="00C85D28" w:rsidRDefault="00C85D28" w:rsidP="0001367A">
      <w:pPr>
        <w:spacing w:after="0"/>
        <w:rPr>
          <w:lang w:eastAsia="ja-JP"/>
        </w:rPr>
      </w:pPr>
    </w:p>
    <w:p w14:paraId="7084736E" w14:textId="11DFFC30" w:rsidR="00C85D28" w:rsidRPr="00AA1E3B" w:rsidRDefault="00C85D28" w:rsidP="0001367A">
      <w:pPr>
        <w:spacing w:after="0"/>
        <w:rPr>
          <w:b/>
          <w:bCs/>
          <w:u w:val="single"/>
          <w:lang w:eastAsia="ja-JP"/>
        </w:rPr>
      </w:pPr>
      <w:r w:rsidRPr="00AA1E3B">
        <w:rPr>
          <w:b/>
          <w:bCs/>
          <w:u w:val="single"/>
          <w:lang w:eastAsia="ja-JP"/>
        </w:rPr>
        <w:t>Kidney and Renal Pelvis One Pager</w:t>
      </w:r>
    </w:p>
    <w:p w14:paraId="51F3729B" w14:textId="5C100565" w:rsidR="00C85D28" w:rsidRPr="00C85D28" w:rsidRDefault="00441CDE" w:rsidP="0001367A">
      <w:pPr>
        <w:spacing w:after="0"/>
        <w:rPr>
          <w:u w:val="single"/>
          <w:lang w:eastAsia="ja-JP"/>
        </w:rPr>
      </w:pPr>
      <w:r>
        <w:t xml:space="preserve">Kidney and Renal Pelvis cancers </w:t>
      </w:r>
      <w:r w:rsidR="00AA1E3B">
        <w:t>are among the top 12 cancers in Missouri.  The attached one-pager provides statistical information on Kidney and Renal Pelvis cancers in Missouri between 2017 and 2021.</w:t>
      </w:r>
      <w:r w:rsidR="00AA1E3B" w:rsidRPr="00AA1E3B">
        <w:t xml:space="preserve"> </w:t>
      </w:r>
    </w:p>
    <w:p w14:paraId="11BACA8F" w14:textId="7573EF7F" w:rsidR="003E5886" w:rsidRDefault="00AA1E3B" w:rsidP="0001367A">
      <w:pPr>
        <w:spacing w:after="0"/>
        <w:rPr>
          <w:b/>
          <w:bCs/>
          <w:i/>
          <w:iCs/>
          <w:color w:val="C00000"/>
          <w:sz w:val="28"/>
          <w:szCs w:val="28"/>
          <w:u w:val="single"/>
          <w:lang w:eastAsia="ja-JP"/>
        </w:rPr>
      </w:pPr>
      <w:r>
        <w:object w:dxaOrig="1543" w:dyaOrig="998" w14:anchorId="6DABD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9" o:title=""/>
          </v:shape>
          <o:OLEObject Type="Embed" ProgID="Acrobat.Document.DC" ShapeID="_x0000_i1025" DrawAspect="Icon" ObjectID="_1799573836" r:id="rId30"/>
        </w:object>
      </w:r>
    </w:p>
    <w:p w14:paraId="606138D4" w14:textId="26A78347" w:rsidR="00095B10" w:rsidRDefault="00524368" w:rsidP="0001367A">
      <w:pPr>
        <w:spacing w:after="0"/>
        <w:rPr>
          <w:b/>
          <w:bCs/>
          <w:i/>
          <w:iCs/>
          <w:color w:val="C00000"/>
          <w:sz w:val="28"/>
          <w:szCs w:val="28"/>
          <w:u w:val="single"/>
          <w:lang w:eastAsia="ja-JP"/>
        </w:rPr>
      </w:pPr>
      <w:r w:rsidRPr="00B905C5">
        <w:rPr>
          <w:b/>
          <w:bCs/>
          <w:i/>
          <w:iCs/>
          <w:color w:val="C00000"/>
          <w:sz w:val="28"/>
          <w:szCs w:val="28"/>
          <w:u w:val="single"/>
          <w:lang w:eastAsia="ja-JP"/>
        </w:rPr>
        <w:t>NEWS FROM THE STANDARD SETTERS</w:t>
      </w:r>
    </w:p>
    <w:p w14:paraId="08037A15" w14:textId="5490B0BF" w:rsidR="005D6DA4" w:rsidRPr="005D6DA4" w:rsidRDefault="005D6DA4" w:rsidP="00517C8A">
      <w:pPr>
        <w:pStyle w:val="NormalWeb"/>
        <w:spacing w:before="0" w:beforeAutospacing="0" w:after="0" w:afterAutospacing="0"/>
        <w:rPr>
          <w:rFonts w:asciiTheme="majorHAnsi" w:hAnsiTheme="majorHAnsi" w:cstheme="majorHAnsi"/>
          <w:b/>
          <w:bCs/>
          <w:sz w:val="21"/>
          <w:szCs w:val="21"/>
          <w:u w:val="single"/>
          <w:lang w:val="en-AU"/>
        </w:rPr>
      </w:pPr>
      <w:r w:rsidRPr="005D6DA4">
        <w:rPr>
          <w:rFonts w:asciiTheme="majorHAnsi" w:hAnsiTheme="majorHAnsi" w:cstheme="majorHAnsi"/>
          <w:b/>
          <w:bCs/>
          <w:sz w:val="21"/>
          <w:szCs w:val="21"/>
          <w:u w:val="single"/>
          <w:lang w:val="en-AU"/>
        </w:rPr>
        <w:t>SOLID TUMOR RULES UPDATE – NOVEMBER 2024</w:t>
      </w:r>
    </w:p>
    <w:p w14:paraId="086F2EDB" w14:textId="6616474B" w:rsidR="005D6DA4" w:rsidRPr="005D6DA4" w:rsidRDefault="005D6DA4" w:rsidP="00517C8A">
      <w:pPr>
        <w:pStyle w:val="NormalWeb"/>
        <w:spacing w:before="0" w:beforeAutospacing="0" w:after="150"/>
        <w:rPr>
          <w:rFonts w:asciiTheme="majorHAnsi" w:hAnsiTheme="majorHAnsi" w:cstheme="majorHAnsi"/>
          <w:sz w:val="21"/>
          <w:szCs w:val="21"/>
          <w:lang w:val="en-AU"/>
        </w:rPr>
      </w:pPr>
      <w:r w:rsidRPr="005D6DA4">
        <w:rPr>
          <w:rFonts w:asciiTheme="majorHAnsi" w:hAnsiTheme="majorHAnsi" w:cstheme="majorHAnsi"/>
          <w:sz w:val="21"/>
          <w:szCs w:val="21"/>
          <w:lang w:val="en-AU"/>
        </w:rPr>
        <w:t xml:space="preserve">The Solid Tumor Rules have been updated for 2025 based on 5th Ed WHO Classification of Tumor books, College of American Pathologist Cancer Protocols, and review of questions and feedback from registrars. Recommendations from Cancer PathCHART expert pathologist review have also been incorporated into the update. Minor updates include new terminology, additional definitions, notes, and examples. New M and H rules were added to select site specific modules. </w:t>
      </w:r>
      <w:r w:rsidR="00566D75">
        <w:rPr>
          <w:rFonts w:asciiTheme="majorHAnsi" w:hAnsiTheme="majorHAnsi" w:cstheme="majorHAnsi"/>
          <w:sz w:val="21"/>
          <w:szCs w:val="21"/>
          <w:lang w:val="en-AU"/>
        </w:rPr>
        <w:t>It is best to download the Solid Tumor Rules Manual for ease of finding site specific information and viewing the Table of Contents in the left border.</w:t>
      </w:r>
    </w:p>
    <w:p w14:paraId="687E690B" w14:textId="4CDB2B54" w:rsidR="00DF3E7C" w:rsidRPr="003E5886" w:rsidRDefault="005D6DA4" w:rsidP="003E5886">
      <w:pPr>
        <w:pStyle w:val="NormalWeb"/>
        <w:spacing w:before="0" w:beforeAutospacing="0" w:after="150" w:afterAutospacing="0"/>
        <w:rPr>
          <w:rFonts w:asciiTheme="majorHAnsi" w:hAnsiTheme="majorHAnsi" w:cstheme="majorHAnsi"/>
          <w:b/>
          <w:bCs/>
          <w:sz w:val="21"/>
          <w:szCs w:val="21"/>
        </w:rPr>
      </w:pPr>
      <w:r w:rsidRPr="005D6DA4">
        <w:rPr>
          <w:rFonts w:asciiTheme="majorHAnsi" w:hAnsiTheme="majorHAnsi" w:cstheme="majorHAnsi"/>
          <w:b/>
          <w:bCs/>
          <w:sz w:val="21"/>
          <w:szCs w:val="21"/>
        </w:rPr>
        <w:t xml:space="preserve">The updated Solid Tumor Rules may be accessed at: </w:t>
      </w:r>
      <w:hyperlink r:id="rId31" w:tooltip="https://seer.cancer.gov/tools/solidtumor/" w:history="1">
        <w:r w:rsidRPr="005D6DA4">
          <w:rPr>
            <w:rStyle w:val="Hyperlink"/>
            <w:rFonts w:asciiTheme="majorHAnsi" w:hAnsiTheme="majorHAnsi" w:cstheme="majorHAnsi"/>
            <w:b/>
            <w:bCs/>
            <w:sz w:val="21"/>
            <w:szCs w:val="21"/>
          </w:rPr>
          <w:t>seer.cancer.gov/tools/solidtumor</w:t>
        </w:r>
      </w:hyperlink>
      <w:r w:rsidRPr="005D6DA4">
        <w:rPr>
          <w:rFonts w:asciiTheme="majorHAnsi" w:hAnsiTheme="majorHAnsi" w:cstheme="majorHAnsi"/>
          <w:b/>
          <w:bCs/>
          <w:sz w:val="21"/>
          <w:szCs w:val="21"/>
        </w:rPr>
        <w:t xml:space="preserve">  </w:t>
      </w:r>
    </w:p>
    <w:p w14:paraId="0185BA8E" w14:textId="2EEA2AF3" w:rsidR="00517C8A" w:rsidRDefault="005D6DA4" w:rsidP="00517C8A">
      <w:pPr>
        <w:pStyle w:val="NormalWeb"/>
        <w:spacing w:before="0" w:beforeAutospacing="0" w:after="0" w:afterAutospacing="0"/>
        <w:rPr>
          <w:rFonts w:asciiTheme="majorHAnsi" w:hAnsiTheme="majorHAnsi" w:cstheme="majorHAnsi"/>
          <w:b/>
          <w:bCs/>
          <w:sz w:val="21"/>
          <w:szCs w:val="21"/>
          <w:u w:val="single"/>
        </w:rPr>
      </w:pPr>
      <w:r w:rsidRPr="005D6DA4">
        <w:rPr>
          <w:rFonts w:asciiTheme="majorHAnsi" w:hAnsiTheme="majorHAnsi" w:cstheme="majorHAnsi"/>
          <w:b/>
          <w:bCs/>
          <w:sz w:val="21"/>
          <w:szCs w:val="21"/>
          <w:u w:val="single"/>
        </w:rPr>
        <w:t>NAACCR 2025 Implementation Guidelines</w:t>
      </w:r>
    </w:p>
    <w:p w14:paraId="38EDAA89" w14:textId="03B91CF2" w:rsidR="00263379" w:rsidRPr="008A0389" w:rsidRDefault="005D6DA4" w:rsidP="0099384D">
      <w:pPr>
        <w:pStyle w:val="NormalWeb"/>
        <w:spacing w:before="0" w:beforeAutospacing="0" w:after="0" w:afterAutospacing="0"/>
        <w:rPr>
          <w:rFonts w:asciiTheme="majorHAnsi" w:hAnsiTheme="majorHAnsi" w:cstheme="majorHAnsi"/>
          <w:sz w:val="21"/>
          <w:szCs w:val="21"/>
        </w:rPr>
      </w:pPr>
      <w:r w:rsidRPr="005D6DA4">
        <w:rPr>
          <w:rFonts w:asciiTheme="majorHAnsi" w:hAnsiTheme="majorHAnsi" w:cstheme="majorHAnsi"/>
          <w:sz w:val="21"/>
          <w:szCs w:val="21"/>
        </w:rPr>
        <w:t xml:space="preserve">The 2025 Implementation Guidelines and Recommendations are also available on the NAACCR website at </w:t>
      </w:r>
      <w:hyperlink r:id="rId32" w:history="1">
        <w:r w:rsidRPr="005D6DA4">
          <w:rPr>
            <w:rStyle w:val="Hyperlink"/>
            <w:rFonts w:asciiTheme="majorHAnsi" w:hAnsiTheme="majorHAnsi" w:cstheme="majorHAnsi"/>
            <w:b/>
            <w:bCs/>
            <w:sz w:val="21"/>
            <w:szCs w:val="21"/>
          </w:rPr>
          <w:t>https://www.naaccr.org/implementation-guidelines/</w:t>
        </w:r>
      </w:hyperlink>
      <w:r w:rsidRPr="005D6DA4">
        <w:rPr>
          <w:rFonts w:asciiTheme="majorHAnsi" w:hAnsiTheme="majorHAnsi" w:cstheme="majorHAnsi"/>
          <w:b/>
          <w:bCs/>
          <w:sz w:val="21"/>
          <w:szCs w:val="21"/>
        </w:rPr>
        <w:t xml:space="preserve">  </w:t>
      </w:r>
      <w:r w:rsidRPr="005D6DA4">
        <w:rPr>
          <w:rFonts w:asciiTheme="majorHAnsi" w:hAnsiTheme="majorHAnsi" w:cstheme="majorHAnsi"/>
          <w:sz w:val="21"/>
          <w:szCs w:val="21"/>
          <w:lang w:val="en-AU"/>
        </w:rPr>
        <w:t>The NAACCR Implementation Guidelines and Recommendations provide cancer registries and software vendors with a plan to assist with the implementation of the NAACCR Data Standards and Data Dictionary (DS&amp;DD) in a timely manner.  It is advised to review the new data items and changes pages so you will know what is expected in V25.</w:t>
      </w:r>
      <w:r w:rsidR="00BA10CB" w:rsidRPr="00BA10CB">
        <w:rPr>
          <w:rFonts w:asciiTheme="majorHAnsi" w:hAnsiTheme="majorHAnsi" w:cstheme="majorHAnsi"/>
          <w:sz w:val="21"/>
          <w:szCs w:val="21"/>
        </w:rPr>
        <w:t xml:space="preserve"> </w:t>
      </w:r>
    </w:p>
    <w:p w14:paraId="681CB861" w14:textId="3C984722" w:rsidR="002A72ED" w:rsidRPr="0099384D" w:rsidRDefault="00D41406" w:rsidP="0099384D">
      <w:pPr>
        <w:pStyle w:val="NormalWeb"/>
        <w:spacing w:before="0" w:beforeAutospacing="0" w:after="0" w:afterAutospacing="0"/>
        <w:rPr>
          <w:rFonts w:asciiTheme="majorHAnsi" w:hAnsiTheme="majorHAnsi" w:cstheme="majorHAnsi"/>
          <w:b/>
          <w:bCs/>
          <w:sz w:val="21"/>
          <w:szCs w:val="21"/>
          <w:u w:val="single"/>
        </w:rPr>
      </w:pPr>
      <w:r>
        <w:rPr>
          <w:rFonts w:asciiTheme="majorHAnsi" w:hAnsiTheme="majorHAnsi" w:cstheme="majorHAnsi"/>
          <w:b/>
          <w:bCs/>
          <w:sz w:val="21"/>
          <w:szCs w:val="21"/>
          <w:u w:val="single"/>
        </w:rPr>
        <w:lastRenderedPageBreak/>
        <w:t xml:space="preserve">                                                  </w:t>
      </w:r>
    </w:p>
    <w:p w14:paraId="07191A25" w14:textId="0A3D3920" w:rsidR="007B2E76" w:rsidRPr="00203469" w:rsidRDefault="00662064" w:rsidP="00E178A4">
      <w:pPr>
        <w:spacing w:after="0"/>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7C1D6D4C" w14:textId="77777777" w:rsidTr="00E6710B">
        <w:trPr>
          <w:trHeight w:val="3064"/>
        </w:trPr>
        <w:tc>
          <w:tcPr>
            <w:tcW w:w="5400" w:type="dxa"/>
            <w:vAlign w:val="center"/>
          </w:tcPr>
          <w:p w14:paraId="6AD2616F" w14:textId="1A5A0B53" w:rsidR="00203469" w:rsidRPr="00FA2C28" w:rsidRDefault="00203469" w:rsidP="00E178A4">
            <w:pPr>
              <w:spacing w:after="0"/>
              <w:rPr>
                <w:rFonts w:ascii="Lucida Handwriting" w:hAnsi="Lucida Handwriting"/>
                <w:i/>
                <w:iCs/>
                <w:color w:val="0070C0"/>
                <w:sz w:val="28"/>
                <w:szCs w:val="28"/>
              </w:rPr>
            </w:pPr>
            <w:r w:rsidRPr="00FA2C28">
              <w:rPr>
                <w:rFonts w:ascii="Lucida Handwriting" w:hAnsi="Lucida Handwriting"/>
                <w:i/>
                <w:iCs/>
                <w:color w:val="0070C0"/>
                <w:sz w:val="28"/>
                <w:szCs w:val="28"/>
              </w:rPr>
              <w:t xml:space="preserve">Lucinda Ham, RHIA, </w:t>
            </w:r>
            <w:r w:rsidR="003B3185" w:rsidRPr="00FA2C28">
              <w:rPr>
                <w:rFonts w:ascii="Lucida Handwriting" w:hAnsi="Lucida Handwriting"/>
                <w:i/>
                <w:iCs/>
                <w:color w:val="0070C0"/>
                <w:sz w:val="28"/>
                <w:szCs w:val="28"/>
              </w:rPr>
              <w:t>ODS-C</w:t>
            </w:r>
          </w:p>
          <w:p w14:paraId="0A249DE3" w14:textId="75EB876D" w:rsidR="00482B9A" w:rsidRPr="00482B9A" w:rsidRDefault="00731ED0" w:rsidP="00E178A4">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0E76F2A5" w14:textId="77777777" w:rsidTr="00482B9A">
              <w:tc>
                <w:tcPr>
                  <w:tcW w:w="0" w:type="auto"/>
                  <w:tcMar>
                    <w:top w:w="75" w:type="dxa"/>
                    <w:left w:w="75" w:type="dxa"/>
                    <w:bottom w:w="75" w:type="dxa"/>
                    <w:right w:w="75" w:type="dxa"/>
                  </w:tcMar>
                  <w:vAlign w:val="center"/>
                  <w:hideMark/>
                </w:tcPr>
                <w:p w14:paraId="39C9D180" w14:textId="77777777" w:rsidR="00482B9A" w:rsidRPr="00482B9A" w:rsidRDefault="00482B9A" w:rsidP="00E178A4">
                  <w:pPr>
                    <w:spacing w:after="0"/>
                    <w:rPr>
                      <w:i/>
                      <w:iCs/>
                      <w:lang w:val="en-US"/>
                    </w:rPr>
                  </w:pPr>
                </w:p>
              </w:tc>
            </w:tr>
          </w:tbl>
          <w:p w14:paraId="044760F0" w14:textId="77777777" w:rsidR="00482B9A" w:rsidRPr="00482B9A" w:rsidRDefault="00482B9A" w:rsidP="00E178A4">
            <w:pPr>
              <w:spacing w:after="0"/>
              <w:ind w:left="-105"/>
              <w:rPr>
                <w:lang w:val="en-US"/>
              </w:rPr>
            </w:pPr>
            <w:r w:rsidRPr="00482B9A">
              <w:rPr>
                <w:lang w:val="en-US"/>
              </w:rPr>
              <w:t>Department of Public Health</w:t>
            </w:r>
          </w:p>
          <w:p w14:paraId="415E851E" w14:textId="32FBD68C" w:rsidR="00482B9A" w:rsidRPr="00482B9A" w:rsidRDefault="00482B9A" w:rsidP="00E178A4">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2F8EB4C5" w14:textId="7F292456" w:rsidR="00E76E3F" w:rsidRPr="00E97642" w:rsidRDefault="00482B9A" w:rsidP="00E178A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3"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hyperlink r:id="rId34" w:history="1">
              <w:r w:rsidR="00E76E3F" w:rsidRPr="00E76E3F">
                <w:rPr>
                  <w:rStyle w:val="Hyperlink"/>
                  <w:b/>
                  <w:bCs/>
                  <w:lang w:val="en-US"/>
                </w:rPr>
                <w:t>https://cancerregistry.missouri.edu/</w:t>
              </w:r>
            </w:hyperlink>
          </w:p>
        </w:tc>
        <w:tc>
          <w:tcPr>
            <w:tcW w:w="5400" w:type="dxa"/>
            <w:vAlign w:val="center"/>
          </w:tcPr>
          <w:p w14:paraId="40B58806" w14:textId="7DA67D7B" w:rsidR="00203469" w:rsidRPr="004103D4" w:rsidRDefault="004103D4" w:rsidP="00E178A4">
            <w:pPr>
              <w:spacing w:after="0"/>
              <w:rPr>
                <w:i/>
                <w:iCs/>
                <w:color w:val="0070C0"/>
                <w:sz w:val="28"/>
                <w:szCs w:val="28"/>
              </w:rPr>
            </w:pPr>
            <w:r w:rsidRPr="004103D4">
              <w:rPr>
                <w:i/>
                <w:iCs/>
                <w:color w:val="0070C0"/>
                <w:sz w:val="28"/>
                <w:szCs w:val="28"/>
              </w:rPr>
              <w:t>“Great things are done by a series of small things brought together” – Vincent Van Gough</w:t>
            </w:r>
          </w:p>
          <w:p w14:paraId="0F3025A0" w14:textId="77777777" w:rsidR="00203469" w:rsidRPr="00203469" w:rsidRDefault="00203469" w:rsidP="00E178A4">
            <w:pPr>
              <w:spacing w:after="0"/>
              <w:rPr>
                <w:i/>
                <w:iCs/>
              </w:rPr>
            </w:pPr>
          </w:p>
          <w:p w14:paraId="45201DA0" w14:textId="77777777" w:rsidR="00203469" w:rsidRPr="00203469" w:rsidRDefault="00203469" w:rsidP="00E178A4">
            <w:pPr>
              <w:spacing w:after="0"/>
              <w:rPr>
                <w:i/>
                <w:iCs/>
              </w:rPr>
            </w:pPr>
          </w:p>
        </w:tc>
      </w:tr>
    </w:tbl>
    <w:p w14:paraId="7155237B" w14:textId="78FE645D" w:rsidR="00D41406" w:rsidRDefault="00482B9A" w:rsidP="00933606">
      <w:pPr>
        <w:tabs>
          <w:tab w:val="left" w:pos="4485"/>
        </w:tabs>
        <w:rPr>
          <w:lang w:val="en-US"/>
        </w:rPr>
      </w:pPr>
      <w:r>
        <w:rPr>
          <w:noProof/>
        </w:rPr>
        <w:drawing>
          <wp:inline distT="0" distB="0" distL="0" distR="0" wp14:anchorId="6FA45FF9" wp14:editId="30A0CE84">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128673D6" w14:textId="4ED604D5" w:rsidR="00D41406" w:rsidRDefault="0099384D" w:rsidP="00933606">
      <w:pPr>
        <w:tabs>
          <w:tab w:val="left" w:pos="4485"/>
        </w:tabs>
        <w:rPr>
          <w:rFonts w:asciiTheme="majorHAnsi" w:hAnsiTheme="majorHAnsi" w:cstheme="majorHAnsi"/>
          <w:b/>
          <w:bCs/>
          <w:noProof/>
          <w:sz w:val="21"/>
          <w:szCs w:val="21"/>
        </w:rPr>
      </w:pPr>
      <w:r>
        <w:rPr>
          <w:rFonts w:asciiTheme="majorHAnsi" w:hAnsiTheme="majorHAnsi" w:cstheme="majorHAnsi"/>
          <w:b/>
          <w:bCs/>
          <w:noProof/>
          <w:sz w:val="21"/>
          <w:szCs w:val="21"/>
        </w:rPr>
        <w:t xml:space="preserve">                              </w:t>
      </w:r>
      <w:r w:rsidRPr="00D41406">
        <w:rPr>
          <w:rFonts w:asciiTheme="majorHAnsi" w:hAnsiTheme="majorHAnsi" w:cstheme="majorHAnsi"/>
          <w:b/>
          <w:bCs/>
          <w:noProof/>
          <w:sz w:val="21"/>
          <w:szCs w:val="21"/>
        </w:rPr>
        <w:drawing>
          <wp:inline distT="0" distB="0" distL="0" distR="0" wp14:anchorId="2B46FA06" wp14:editId="164E2A42">
            <wp:extent cx="5000625" cy="3969496"/>
            <wp:effectExtent l="0" t="0" r="0" b="0"/>
            <wp:docPr id="1415206508" name="Picture 1" descr="A post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06508" name="Picture 1" descr="A poster for a conference&#10;&#10;Description automatically generated"/>
                    <pic:cNvPicPr/>
                  </pic:nvPicPr>
                  <pic:blipFill>
                    <a:blip r:embed="rId36"/>
                    <a:stretch>
                      <a:fillRect/>
                    </a:stretch>
                  </pic:blipFill>
                  <pic:spPr>
                    <a:xfrm>
                      <a:off x="0" y="0"/>
                      <a:ext cx="5035885" cy="3997486"/>
                    </a:xfrm>
                    <a:prstGeom prst="rect">
                      <a:avLst/>
                    </a:prstGeom>
                  </pic:spPr>
                </pic:pic>
              </a:graphicData>
            </a:graphic>
          </wp:inline>
        </w:drawing>
      </w:r>
    </w:p>
    <w:p w14:paraId="76110FC0" w14:textId="77777777" w:rsidR="00BF24CB" w:rsidRDefault="00BF24CB" w:rsidP="00933606">
      <w:pPr>
        <w:tabs>
          <w:tab w:val="left" w:pos="4485"/>
        </w:tabs>
        <w:rPr>
          <w:lang w:val="en-US"/>
        </w:rPr>
      </w:pPr>
    </w:p>
    <w:p w14:paraId="38E91824" w14:textId="77777777" w:rsidR="008A0389" w:rsidRDefault="008A0389" w:rsidP="00933606">
      <w:pPr>
        <w:tabs>
          <w:tab w:val="left" w:pos="4485"/>
        </w:tabs>
        <w:rPr>
          <w:lang w:val="en-US"/>
        </w:rPr>
      </w:pPr>
    </w:p>
    <w:p w14:paraId="531F6E49" w14:textId="77777777" w:rsidR="008A0389" w:rsidRDefault="008A0389" w:rsidP="00933606">
      <w:pPr>
        <w:tabs>
          <w:tab w:val="left" w:pos="4485"/>
        </w:tabs>
        <w:rPr>
          <w:lang w:val="en-US"/>
        </w:rPr>
      </w:pPr>
    </w:p>
    <w:p w14:paraId="1D0AD567" w14:textId="69442374" w:rsidR="00374C03" w:rsidRPr="00933606" w:rsidRDefault="00FE1A9C" w:rsidP="00933606">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(DP2202-22-02) and a Surveillance Contract between DHSS and the University of Missouri.</w:t>
      </w:r>
      <w:r w:rsidR="00933606">
        <w:tab/>
      </w:r>
    </w:p>
    <w:sectPr w:rsidR="00374C03" w:rsidRPr="00933606" w:rsidSect="003B6DD6">
      <w:headerReference w:type="default" r:id="rId37"/>
      <w:footerReference w:type="default" r:id="rId38"/>
      <w:headerReference w:type="first" r:id="rId39"/>
      <w:footerReference w:type="first" r:id="rId40"/>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19B1B" w14:textId="77777777" w:rsidR="00AA2731" w:rsidRDefault="00AA2731" w:rsidP="00C0714C">
      <w:pPr>
        <w:spacing w:after="0" w:line="240" w:lineRule="auto"/>
      </w:pPr>
      <w:r>
        <w:separator/>
      </w:r>
    </w:p>
  </w:endnote>
  <w:endnote w:type="continuationSeparator" w:id="0">
    <w:p w14:paraId="38A3C58A" w14:textId="77777777" w:rsidR="00AA2731" w:rsidRDefault="00AA2731"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1DBDEEF4" w14:textId="7143BE4D"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5B25B7"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693D77DE" w14:textId="2C1C2E35"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4B85DB5E"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C93CD" w14:textId="77777777" w:rsidR="00AA2731" w:rsidRDefault="00AA2731" w:rsidP="00C0714C">
      <w:pPr>
        <w:spacing w:after="0" w:line="240" w:lineRule="auto"/>
      </w:pPr>
      <w:r>
        <w:separator/>
      </w:r>
    </w:p>
  </w:footnote>
  <w:footnote w:type="continuationSeparator" w:id="0">
    <w:p w14:paraId="3216B4AD" w14:textId="77777777" w:rsidR="00AA2731" w:rsidRDefault="00AA2731"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3C4B"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3DB0E56B" wp14:editId="465E198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E9D16B2"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0AB9"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230734B4" wp14:editId="192A8686">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0F72FFA9"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1"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0"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16"/>
  </w:num>
  <w:num w:numId="2" w16cid:durableId="897940943">
    <w:abstractNumId w:val="6"/>
  </w:num>
  <w:num w:numId="3" w16cid:durableId="1797217006">
    <w:abstractNumId w:val="4"/>
  </w:num>
  <w:num w:numId="4" w16cid:durableId="215707732">
    <w:abstractNumId w:val="2"/>
  </w:num>
  <w:num w:numId="5" w16cid:durableId="1948930034">
    <w:abstractNumId w:val="0"/>
  </w:num>
  <w:num w:numId="6" w16cid:durableId="1762869649">
    <w:abstractNumId w:val="15"/>
  </w:num>
  <w:num w:numId="7" w16cid:durableId="1858619841">
    <w:abstractNumId w:val="1"/>
  </w:num>
  <w:num w:numId="8" w16cid:durableId="1373504490">
    <w:abstractNumId w:val="0"/>
  </w:num>
  <w:num w:numId="9" w16cid:durableId="766081005">
    <w:abstractNumId w:val="10"/>
  </w:num>
  <w:num w:numId="10" w16cid:durableId="474839589">
    <w:abstractNumId w:val="1"/>
  </w:num>
  <w:num w:numId="11" w16cid:durableId="1112282956">
    <w:abstractNumId w:val="0"/>
  </w:num>
  <w:num w:numId="12" w16cid:durableId="861363386">
    <w:abstractNumId w:val="10"/>
  </w:num>
  <w:num w:numId="13" w16cid:durableId="1375159549">
    <w:abstractNumId w:val="10"/>
  </w:num>
  <w:num w:numId="14" w16cid:durableId="1635066782">
    <w:abstractNumId w:val="7"/>
  </w:num>
  <w:num w:numId="15" w16cid:durableId="1479416305">
    <w:abstractNumId w:val="10"/>
  </w:num>
  <w:num w:numId="16" w16cid:durableId="1742363212">
    <w:abstractNumId w:val="3"/>
  </w:num>
  <w:num w:numId="17" w16cid:durableId="4670960">
    <w:abstractNumId w:val="19"/>
  </w:num>
  <w:num w:numId="18" w16cid:durableId="643506859">
    <w:abstractNumId w:val="5"/>
  </w:num>
  <w:num w:numId="19" w16cid:durableId="797258117">
    <w:abstractNumId w:val="13"/>
  </w:num>
  <w:num w:numId="20" w16cid:durableId="1371805832">
    <w:abstractNumId w:val="19"/>
  </w:num>
  <w:num w:numId="21" w16cid:durableId="1346899926">
    <w:abstractNumId w:val="8"/>
  </w:num>
  <w:num w:numId="22" w16cid:durableId="18119071">
    <w:abstractNumId w:val="9"/>
  </w:num>
  <w:num w:numId="23" w16cid:durableId="1797485524">
    <w:abstractNumId w:val="11"/>
  </w:num>
  <w:num w:numId="24" w16cid:durableId="2095854275">
    <w:abstractNumId w:val="18"/>
  </w:num>
  <w:num w:numId="25" w16cid:durableId="1264344964">
    <w:abstractNumId w:val="5"/>
  </w:num>
  <w:num w:numId="26" w16cid:durableId="1747917328">
    <w:abstractNumId w:val="12"/>
  </w:num>
  <w:num w:numId="27" w16cid:durableId="2005543226">
    <w:abstractNumId w:val="17"/>
  </w:num>
  <w:num w:numId="28" w16cid:durableId="16958819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5554"/>
    <w:rsid w:val="00017572"/>
    <w:rsid w:val="00020CE9"/>
    <w:rsid w:val="000237C6"/>
    <w:rsid w:val="000238D7"/>
    <w:rsid w:val="000242E2"/>
    <w:rsid w:val="00026707"/>
    <w:rsid w:val="000267C1"/>
    <w:rsid w:val="00034A57"/>
    <w:rsid w:val="00034D12"/>
    <w:rsid w:val="00036A0E"/>
    <w:rsid w:val="00042AA0"/>
    <w:rsid w:val="00047C54"/>
    <w:rsid w:val="000502C7"/>
    <w:rsid w:val="00061D03"/>
    <w:rsid w:val="00063FFB"/>
    <w:rsid w:val="000704AA"/>
    <w:rsid w:val="00073DC1"/>
    <w:rsid w:val="00075F2B"/>
    <w:rsid w:val="00076252"/>
    <w:rsid w:val="00077DB0"/>
    <w:rsid w:val="000829BE"/>
    <w:rsid w:val="000829FB"/>
    <w:rsid w:val="00085DCE"/>
    <w:rsid w:val="00092BBF"/>
    <w:rsid w:val="00095B10"/>
    <w:rsid w:val="000975FD"/>
    <w:rsid w:val="000A0B19"/>
    <w:rsid w:val="000A7581"/>
    <w:rsid w:val="000B0805"/>
    <w:rsid w:val="000B6349"/>
    <w:rsid w:val="000C34E3"/>
    <w:rsid w:val="000C57ED"/>
    <w:rsid w:val="000C6CE4"/>
    <w:rsid w:val="000D01C2"/>
    <w:rsid w:val="000D592A"/>
    <w:rsid w:val="000D7214"/>
    <w:rsid w:val="000E188F"/>
    <w:rsid w:val="000E495B"/>
    <w:rsid w:val="000E5007"/>
    <w:rsid w:val="000E56FE"/>
    <w:rsid w:val="000F2A5A"/>
    <w:rsid w:val="000F3E3F"/>
    <w:rsid w:val="000F55A6"/>
    <w:rsid w:val="000F644E"/>
    <w:rsid w:val="000F7DA9"/>
    <w:rsid w:val="001019EA"/>
    <w:rsid w:val="00101C2F"/>
    <w:rsid w:val="001048A6"/>
    <w:rsid w:val="00105593"/>
    <w:rsid w:val="0010652B"/>
    <w:rsid w:val="001065B0"/>
    <w:rsid w:val="0010712A"/>
    <w:rsid w:val="0011062B"/>
    <w:rsid w:val="001165AC"/>
    <w:rsid w:val="00117094"/>
    <w:rsid w:val="0012276A"/>
    <w:rsid w:val="00126615"/>
    <w:rsid w:val="00126896"/>
    <w:rsid w:val="00127790"/>
    <w:rsid w:val="00127A58"/>
    <w:rsid w:val="00132402"/>
    <w:rsid w:val="00132F7C"/>
    <w:rsid w:val="00134B3B"/>
    <w:rsid w:val="00137305"/>
    <w:rsid w:val="00140DE7"/>
    <w:rsid w:val="001425D0"/>
    <w:rsid w:val="0014541E"/>
    <w:rsid w:val="001516EE"/>
    <w:rsid w:val="00151FE8"/>
    <w:rsid w:val="00154634"/>
    <w:rsid w:val="00154A32"/>
    <w:rsid w:val="001556B5"/>
    <w:rsid w:val="00161370"/>
    <w:rsid w:val="00167723"/>
    <w:rsid w:val="00172505"/>
    <w:rsid w:val="00172FB3"/>
    <w:rsid w:val="001734A6"/>
    <w:rsid w:val="00174432"/>
    <w:rsid w:val="00175946"/>
    <w:rsid w:val="00180238"/>
    <w:rsid w:val="00181835"/>
    <w:rsid w:val="00181E85"/>
    <w:rsid w:val="001875F2"/>
    <w:rsid w:val="0019201C"/>
    <w:rsid w:val="0019257F"/>
    <w:rsid w:val="00193D6E"/>
    <w:rsid w:val="00194E01"/>
    <w:rsid w:val="001A011A"/>
    <w:rsid w:val="001A1CC0"/>
    <w:rsid w:val="001B108E"/>
    <w:rsid w:val="001B167C"/>
    <w:rsid w:val="001B173B"/>
    <w:rsid w:val="001B2AB0"/>
    <w:rsid w:val="001B31AE"/>
    <w:rsid w:val="001B32CF"/>
    <w:rsid w:val="001B51F3"/>
    <w:rsid w:val="001C3CC9"/>
    <w:rsid w:val="001C5BA8"/>
    <w:rsid w:val="001C7C90"/>
    <w:rsid w:val="001D1374"/>
    <w:rsid w:val="001D1846"/>
    <w:rsid w:val="001D2E76"/>
    <w:rsid w:val="001E4104"/>
    <w:rsid w:val="001E70A6"/>
    <w:rsid w:val="001E77F3"/>
    <w:rsid w:val="001E7B87"/>
    <w:rsid w:val="001F0DDD"/>
    <w:rsid w:val="001F77A8"/>
    <w:rsid w:val="001F7955"/>
    <w:rsid w:val="00203469"/>
    <w:rsid w:val="002109D8"/>
    <w:rsid w:val="00212B3B"/>
    <w:rsid w:val="00216799"/>
    <w:rsid w:val="002168E9"/>
    <w:rsid w:val="00220511"/>
    <w:rsid w:val="00221A67"/>
    <w:rsid w:val="00223846"/>
    <w:rsid w:val="00226A35"/>
    <w:rsid w:val="00227099"/>
    <w:rsid w:val="00235210"/>
    <w:rsid w:val="002359DA"/>
    <w:rsid w:val="00240288"/>
    <w:rsid w:val="00241DAF"/>
    <w:rsid w:val="00241EDC"/>
    <w:rsid w:val="00243D29"/>
    <w:rsid w:val="002455D9"/>
    <w:rsid w:val="002461F5"/>
    <w:rsid w:val="00251FBE"/>
    <w:rsid w:val="00254E58"/>
    <w:rsid w:val="00255B2F"/>
    <w:rsid w:val="002574A0"/>
    <w:rsid w:val="00260B46"/>
    <w:rsid w:val="00262F2F"/>
    <w:rsid w:val="00263379"/>
    <w:rsid w:val="0026646B"/>
    <w:rsid w:val="00266F13"/>
    <w:rsid w:val="0027102C"/>
    <w:rsid w:val="002717C7"/>
    <w:rsid w:val="002719D5"/>
    <w:rsid w:val="00273957"/>
    <w:rsid w:val="002760E8"/>
    <w:rsid w:val="0027709A"/>
    <w:rsid w:val="002778BF"/>
    <w:rsid w:val="00281B95"/>
    <w:rsid w:val="00282B83"/>
    <w:rsid w:val="00285C64"/>
    <w:rsid w:val="00286F9D"/>
    <w:rsid w:val="00287098"/>
    <w:rsid w:val="00295495"/>
    <w:rsid w:val="00296206"/>
    <w:rsid w:val="002A0439"/>
    <w:rsid w:val="002A0DAE"/>
    <w:rsid w:val="002A12AB"/>
    <w:rsid w:val="002A16B8"/>
    <w:rsid w:val="002A317F"/>
    <w:rsid w:val="002A31EA"/>
    <w:rsid w:val="002A4D9C"/>
    <w:rsid w:val="002A5982"/>
    <w:rsid w:val="002A72CD"/>
    <w:rsid w:val="002A72ED"/>
    <w:rsid w:val="002B3B13"/>
    <w:rsid w:val="002B3C32"/>
    <w:rsid w:val="002B420D"/>
    <w:rsid w:val="002B7876"/>
    <w:rsid w:val="002C02F1"/>
    <w:rsid w:val="002C325F"/>
    <w:rsid w:val="002C3543"/>
    <w:rsid w:val="002D042B"/>
    <w:rsid w:val="002D5B5F"/>
    <w:rsid w:val="002E31F8"/>
    <w:rsid w:val="002E3B73"/>
    <w:rsid w:val="002E5D61"/>
    <w:rsid w:val="002F2023"/>
    <w:rsid w:val="002F3861"/>
    <w:rsid w:val="002F50CA"/>
    <w:rsid w:val="002F539F"/>
    <w:rsid w:val="002F645D"/>
    <w:rsid w:val="003036F0"/>
    <w:rsid w:val="00310415"/>
    <w:rsid w:val="00311DB3"/>
    <w:rsid w:val="00311DF4"/>
    <w:rsid w:val="00312454"/>
    <w:rsid w:val="00312F46"/>
    <w:rsid w:val="0032177D"/>
    <w:rsid w:val="0032387B"/>
    <w:rsid w:val="00323A09"/>
    <w:rsid w:val="00324F69"/>
    <w:rsid w:val="00325A2E"/>
    <w:rsid w:val="003306A5"/>
    <w:rsid w:val="0033130B"/>
    <w:rsid w:val="00333384"/>
    <w:rsid w:val="00336C2C"/>
    <w:rsid w:val="0034125E"/>
    <w:rsid w:val="003412E6"/>
    <w:rsid w:val="0034221A"/>
    <w:rsid w:val="00342759"/>
    <w:rsid w:val="003445F9"/>
    <w:rsid w:val="003446CF"/>
    <w:rsid w:val="00344ABE"/>
    <w:rsid w:val="0034689D"/>
    <w:rsid w:val="00347E12"/>
    <w:rsid w:val="00350C08"/>
    <w:rsid w:val="0035181B"/>
    <w:rsid w:val="003558D7"/>
    <w:rsid w:val="00355D59"/>
    <w:rsid w:val="00357D46"/>
    <w:rsid w:val="00357D5A"/>
    <w:rsid w:val="00363507"/>
    <w:rsid w:val="00363677"/>
    <w:rsid w:val="00363AB9"/>
    <w:rsid w:val="00366D40"/>
    <w:rsid w:val="003704A0"/>
    <w:rsid w:val="0037105D"/>
    <w:rsid w:val="00372A84"/>
    <w:rsid w:val="003734D8"/>
    <w:rsid w:val="00374C03"/>
    <w:rsid w:val="00380A21"/>
    <w:rsid w:val="00382321"/>
    <w:rsid w:val="003843C8"/>
    <w:rsid w:val="00385545"/>
    <w:rsid w:val="00386535"/>
    <w:rsid w:val="003963D7"/>
    <w:rsid w:val="0039698E"/>
    <w:rsid w:val="003978DC"/>
    <w:rsid w:val="003A1E04"/>
    <w:rsid w:val="003A302F"/>
    <w:rsid w:val="003A327A"/>
    <w:rsid w:val="003A47F5"/>
    <w:rsid w:val="003A632E"/>
    <w:rsid w:val="003B3185"/>
    <w:rsid w:val="003B5483"/>
    <w:rsid w:val="003B6780"/>
    <w:rsid w:val="003B6DD6"/>
    <w:rsid w:val="003B7B03"/>
    <w:rsid w:val="003C024B"/>
    <w:rsid w:val="003C0EFE"/>
    <w:rsid w:val="003C37A0"/>
    <w:rsid w:val="003D11FE"/>
    <w:rsid w:val="003D19A7"/>
    <w:rsid w:val="003D20B2"/>
    <w:rsid w:val="003D3193"/>
    <w:rsid w:val="003D55F5"/>
    <w:rsid w:val="003E1A1F"/>
    <w:rsid w:val="003E3C4B"/>
    <w:rsid w:val="003E4EF2"/>
    <w:rsid w:val="003E56E5"/>
    <w:rsid w:val="003E5886"/>
    <w:rsid w:val="003E63CA"/>
    <w:rsid w:val="003F08F7"/>
    <w:rsid w:val="003F106D"/>
    <w:rsid w:val="003F1D32"/>
    <w:rsid w:val="003F4564"/>
    <w:rsid w:val="003F5CF1"/>
    <w:rsid w:val="004004AC"/>
    <w:rsid w:val="0040078D"/>
    <w:rsid w:val="00400E52"/>
    <w:rsid w:val="00402B55"/>
    <w:rsid w:val="004033BB"/>
    <w:rsid w:val="00405AD3"/>
    <w:rsid w:val="004103D4"/>
    <w:rsid w:val="004105E2"/>
    <w:rsid w:val="00410FCB"/>
    <w:rsid w:val="0041272B"/>
    <w:rsid w:val="00412FCC"/>
    <w:rsid w:val="00414BFE"/>
    <w:rsid w:val="00417453"/>
    <w:rsid w:val="00417704"/>
    <w:rsid w:val="0042192E"/>
    <w:rsid w:val="00422182"/>
    <w:rsid w:val="004234F7"/>
    <w:rsid w:val="00423B46"/>
    <w:rsid w:val="004262E0"/>
    <w:rsid w:val="00427325"/>
    <w:rsid w:val="00433A52"/>
    <w:rsid w:val="00433FF8"/>
    <w:rsid w:val="00435A99"/>
    <w:rsid w:val="00435F3A"/>
    <w:rsid w:val="00436663"/>
    <w:rsid w:val="00437736"/>
    <w:rsid w:val="00440C94"/>
    <w:rsid w:val="00441CDE"/>
    <w:rsid w:val="004446B8"/>
    <w:rsid w:val="00447121"/>
    <w:rsid w:val="004518BE"/>
    <w:rsid w:val="004518EF"/>
    <w:rsid w:val="004529FC"/>
    <w:rsid w:val="004644D7"/>
    <w:rsid w:val="0046561D"/>
    <w:rsid w:val="00465FEF"/>
    <w:rsid w:val="004715EE"/>
    <w:rsid w:val="00472019"/>
    <w:rsid w:val="00472C27"/>
    <w:rsid w:val="00473E6D"/>
    <w:rsid w:val="00476F6F"/>
    <w:rsid w:val="0048073B"/>
    <w:rsid w:val="00482B9A"/>
    <w:rsid w:val="00484605"/>
    <w:rsid w:val="00487E51"/>
    <w:rsid w:val="004915D0"/>
    <w:rsid w:val="00493FE1"/>
    <w:rsid w:val="00495E53"/>
    <w:rsid w:val="004A306C"/>
    <w:rsid w:val="004B1287"/>
    <w:rsid w:val="004B2E77"/>
    <w:rsid w:val="004B5F83"/>
    <w:rsid w:val="004B73A9"/>
    <w:rsid w:val="004C2613"/>
    <w:rsid w:val="004C2821"/>
    <w:rsid w:val="004C47F2"/>
    <w:rsid w:val="004C4C5F"/>
    <w:rsid w:val="004C7065"/>
    <w:rsid w:val="004D566C"/>
    <w:rsid w:val="004D7D12"/>
    <w:rsid w:val="004D7F9C"/>
    <w:rsid w:val="004E09FD"/>
    <w:rsid w:val="004E0BEE"/>
    <w:rsid w:val="004E7D5E"/>
    <w:rsid w:val="004E7D69"/>
    <w:rsid w:val="004F0DBB"/>
    <w:rsid w:val="004F255C"/>
    <w:rsid w:val="004F5171"/>
    <w:rsid w:val="004F69C9"/>
    <w:rsid w:val="00501D98"/>
    <w:rsid w:val="005025CD"/>
    <w:rsid w:val="00505B4C"/>
    <w:rsid w:val="00510D3A"/>
    <w:rsid w:val="00512338"/>
    <w:rsid w:val="00517C8A"/>
    <w:rsid w:val="00524368"/>
    <w:rsid w:val="00524734"/>
    <w:rsid w:val="0052479E"/>
    <w:rsid w:val="00525BCA"/>
    <w:rsid w:val="0052635F"/>
    <w:rsid w:val="00530098"/>
    <w:rsid w:val="00530B4C"/>
    <w:rsid w:val="00535211"/>
    <w:rsid w:val="0053581A"/>
    <w:rsid w:val="00535D43"/>
    <w:rsid w:val="005414A4"/>
    <w:rsid w:val="00541723"/>
    <w:rsid w:val="00550099"/>
    <w:rsid w:val="00555C8F"/>
    <w:rsid w:val="00556771"/>
    <w:rsid w:val="00556FBE"/>
    <w:rsid w:val="005624BC"/>
    <w:rsid w:val="00562D31"/>
    <w:rsid w:val="00566D75"/>
    <w:rsid w:val="00573807"/>
    <w:rsid w:val="00575FA9"/>
    <w:rsid w:val="00576431"/>
    <w:rsid w:val="005771D9"/>
    <w:rsid w:val="00577ACB"/>
    <w:rsid w:val="00586466"/>
    <w:rsid w:val="005865BE"/>
    <w:rsid w:val="0058724D"/>
    <w:rsid w:val="00591B07"/>
    <w:rsid w:val="0059272F"/>
    <w:rsid w:val="00592EED"/>
    <w:rsid w:val="00594A9D"/>
    <w:rsid w:val="00596BFE"/>
    <w:rsid w:val="00596C44"/>
    <w:rsid w:val="005970AA"/>
    <w:rsid w:val="005A17E1"/>
    <w:rsid w:val="005B5BB9"/>
    <w:rsid w:val="005C0766"/>
    <w:rsid w:val="005C3F2B"/>
    <w:rsid w:val="005C4354"/>
    <w:rsid w:val="005C4FDB"/>
    <w:rsid w:val="005C59C2"/>
    <w:rsid w:val="005C67BF"/>
    <w:rsid w:val="005C67D8"/>
    <w:rsid w:val="005D35B4"/>
    <w:rsid w:val="005D653C"/>
    <w:rsid w:val="005D6DA4"/>
    <w:rsid w:val="005E0F37"/>
    <w:rsid w:val="005E4019"/>
    <w:rsid w:val="005E69D4"/>
    <w:rsid w:val="005E7293"/>
    <w:rsid w:val="005E7F74"/>
    <w:rsid w:val="005F023E"/>
    <w:rsid w:val="005F411D"/>
    <w:rsid w:val="005F6478"/>
    <w:rsid w:val="00600780"/>
    <w:rsid w:val="00603BEC"/>
    <w:rsid w:val="00605F7A"/>
    <w:rsid w:val="006066DE"/>
    <w:rsid w:val="0061111F"/>
    <w:rsid w:val="006143AA"/>
    <w:rsid w:val="00615BDE"/>
    <w:rsid w:val="0062402D"/>
    <w:rsid w:val="006316FC"/>
    <w:rsid w:val="0063387F"/>
    <w:rsid w:val="0063721D"/>
    <w:rsid w:val="00641E34"/>
    <w:rsid w:val="006549DD"/>
    <w:rsid w:val="00654FF0"/>
    <w:rsid w:val="00655986"/>
    <w:rsid w:val="00657C2D"/>
    <w:rsid w:val="00661FB1"/>
    <w:rsid w:val="00662064"/>
    <w:rsid w:val="0066552C"/>
    <w:rsid w:val="0066618A"/>
    <w:rsid w:val="00666EDE"/>
    <w:rsid w:val="006675CF"/>
    <w:rsid w:val="0066781C"/>
    <w:rsid w:val="00667E30"/>
    <w:rsid w:val="00670C11"/>
    <w:rsid w:val="006735BE"/>
    <w:rsid w:val="0068060C"/>
    <w:rsid w:val="006836F6"/>
    <w:rsid w:val="0069071C"/>
    <w:rsid w:val="00695BD8"/>
    <w:rsid w:val="006960CB"/>
    <w:rsid w:val="00696D12"/>
    <w:rsid w:val="006A0CB2"/>
    <w:rsid w:val="006A15D3"/>
    <w:rsid w:val="006A2960"/>
    <w:rsid w:val="006A44E2"/>
    <w:rsid w:val="006A492C"/>
    <w:rsid w:val="006A7506"/>
    <w:rsid w:val="006B0AD1"/>
    <w:rsid w:val="006B1D9C"/>
    <w:rsid w:val="006B4488"/>
    <w:rsid w:val="006B6B2E"/>
    <w:rsid w:val="006B6D31"/>
    <w:rsid w:val="006B6F5C"/>
    <w:rsid w:val="006C156F"/>
    <w:rsid w:val="006C3364"/>
    <w:rsid w:val="006C7328"/>
    <w:rsid w:val="006D0BDC"/>
    <w:rsid w:val="006D2B5B"/>
    <w:rsid w:val="006D6A51"/>
    <w:rsid w:val="006D7774"/>
    <w:rsid w:val="006D77DF"/>
    <w:rsid w:val="006E3358"/>
    <w:rsid w:val="006E3DDE"/>
    <w:rsid w:val="006E42C2"/>
    <w:rsid w:val="006E43E4"/>
    <w:rsid w:val="006E614D"/>
    <w:rsid w:val="006E6A69"/>
    <w:rsid w:val="006E6B40"/>
    <w:rsid w:val="006E7C39"/>
    <w:rsid w:val="006F4BBD"/>
    <w:rsid w:val="00701B92"/>
    <w:rsid w:val="00707DE7"/>
    <w:rsid w:val="00713520"/>
    <w:rsid w:val="007135F9"/>
    <w:rsid w:val="00715E40"/>
    <w:rsid w:val="00720BFD"/>
    <w:rsid w:val="0072143A"/>
    <w:rsid w:val="0072314A"/>
    <w:rsid w:val="00725D98"/>
    <w:rsid w:val="00731ED0"/>
    <w:rsid w:val="0073474F"/>
    <w:rsid w:val="00735767"/>
    <w:rsid w:val="007375E9"/>
    <w:rsid w:val="0074068F"/>
    <w:rsid w:val="00740DCA"/>
    <w:rsid w:val="00744D54"/>
    <w:rsid w:val="00747651"/>
    <w:rsid w:val="00752A6A"/>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93813"/>
    <w:rsid w:val="00793D08"/>
    <w:rsid w:val="007A6361"/>
    <w:rsid w:val="007B0655"/>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C7E57"/>
    <w:rsid w:val="007D01AB"/>
    <w:rsid w:val="007D0E84"/>
    <w:rsid w:val="007D28B1"/>
    <w:rsid w:val="007D4FFD"/>
    <w:rsid w:val="007D50EA"/>
    <w:rsid w:val="007D5842"/>
    <w:rsid w:val="007D64C2"/>
    <w:rsid w:val="007E07AE"/>
    <w:rsid w:val="007F1CFD"/>
    <w:rsid w:val="007F56E3"/>
    <w:rsid w:val="007F5EDD"/>
    <w:rsid w:val="007F7B3D"/>
    <w:rsid w:val="00804774"/>
    <w:rsid w:val="00804ED4"/>
    <w:rsid w:val="00812C99"/>
    <w:rsid w:val="00814E80"/>
    <w:rsid w:val="008167AC"/>
    <w:rsid w:val="00816E52"/>
    <w:rsid w:val="0082094C"/>
    <w:rsid w:val="00821A38"/>
    <w:rsid w:val="00821B7B"/>
    <w:rsid w:val="00830D38"/>
    <w:rsid w:val="00831F21"/>
    <w:rsid w:val="008339A2"/>
    <w:rsid w:val="00833C42"/>
    <w:rsid w:val="008358ED"/>
    <w:rsid w:val="00840AFE"/>
    <w:rsid w:val="00840E37"/>
    <w:rsid w:val="008460E7"/>
    <w:rsid w:val="00847944"/>
    <w:rsid w:val="00847A75"/>
    <w:rsid w:val="00847EB2"/>
    <w:rsid w:val="00847F3E"/>
    <w:rsid w:val="00850335"/>
    <w:rsid w:val="008521BC"/>
    <w:rsid w:val="008544D1"/>
    <w:rsid w:val="00854B8C"/>
    <w:rsid w:val="00854D39"/>
    <w:rsid w:val="00855D42"/>
    <w:rsid w:val="0085685C"/>
    <w:rsid w:val="0086247C"/>
    <w:rsid w:val="00862DEF"/>
    <w:rsid w:val="00867B3D"/>
    <w:rsid w:val="00872572"/>
    <w:rsid w:val="008746B7"/>
    <w:rsid w:val="00876163"/>
    <w:rsid w:val="00886B8A"/>
    <w:rsid w:val="00887E9B"/>
    <w:rsid w:val="008904DD"/>
    <w:rsid w:val="008906E8"/>
    <w:rsid w:val="00891CD3"/>
    <w:rsid w:val="0089534C"/>
    <w:rsid w:val="008A0389"/>
    <w:rsid w:val="008B04A8"/>
    <w:rsid w:val="008B0B1F"/>
    <w:rsid w:val="008B2DF0"/>
    <w:rsid w:val="008B301C"/>
    <w:rsid w:val="008B4F6A"/>
    <w:rsid w:val="008B6FAA"/>
    <w:rsid w:val="008C173D"/>
    <w:rsid w:val="008D3784"/>
    <w:rsid w:val="008D3A5D"/>
    <w:rsid w:val="008D5575"/>
    <w:rsid w:val="008D6412"/>
    <w:rsid w:val="008D6484"/>
    <w:rsid w:val="008D681E"/>
    <w:rsid w:val="008E1C76"/>
    <w:rsid w:val="008E5F4B"/>
    <w:rsid w:val="008E6615"/>
    <w:rsid w:val="008E7CB9"/>
    <w:rsid w:val="008E7EE6"/>
    <w:rsid w:val="008F12C3"/>
    <w:rsid w:val="008F796A"/>
    <w:rsid w:val="008F7CC1"/>
    <w:rsid w:val="009006D7"/>
    <w:rsid w:val="009018A4"/>
    <w:rsid w:val="009019A0"/>
    <w:rsid w:val="00911AD4"/>
    <w:rsid w:val="00912C83"/>
    <w:rsid w:val="00915EA4"/>
    <w:rsid w:val="00917C72"/>
    <w:rsid w:val="00920996"/>
    <w:rsid w:val="00923B2A"/>
    <w:rsid w:val="00933606"/>
    <w:rsid w:val="00940909"/>
    <w:rsid w:val="00945874"/>
    <w:rsid w:val="00947356"/>
    <w:rsid w:val="0095148C"/>
    <w:rsid w:val="009543B6"/>
    <w:rsid w:val="009612BD"/>
    <w:rsid w:val="0096538B"/>
    <w:rsid w:val="00965D23"/>
    <w:rsid w:val="0097032A"/>
    <w:rsid w:val="00970A9A"/>
    <w:rsid w:val="00971DC2"/>
    <w:rsid w:val="00972629"/>
    <w:rsid w:val="00973C3D"/>
    <w:rsid w:val="00973D7B"/>
    <w:rsid w:val="00974AC5"/>
    <w:rsid w:val="00975B5D"/>
    <w:rsid w:val="0097636C"/>
    <w:rsid w:val="00983377"/>
    <w:rsid w:val="009836FD"/>
    <w:rsid w:val="0098451F"/>
    <w:rsid w:val="00984543"/>
    <w:rsid w:val="009863C6"/>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F5861"/>
    <w:rsid w:val="009F6A76"/>
    <w:rsid w:val="00A1079D"/>
    <w:rsid w:val="00A10BBC"/>
    <w:rsid w:val="00A1205F"/>
    <w:rsid w:val="00A143BB"/>
    <w:rsid w:val="00A16498"/>
    <w:rsid w:val="00A16733"/>
    <w:rsid w:val="00A17A6B"/>
    <w:rsid w:val="00A23494"/>
    <w:rsid w:val="00A23762"/>
    <w:rsid w:val="00A3034A"/>
    <w:rsid w:val="00A32398"/>
    <w:rsid w:val="00A33D7D"/>
    <w:rsid w:val="00A35773"/>
    <w:rsid w:val="00A36000"/>
    <w:rsid w:val="00A374F0"/>
    <w:rsid w:val="00A377D7"/>
    <w:rsid w:val="00A41744"/>
    <w:rsid w:val="00A42E62"/>
    <w:rsid w:val="00A4415B"/>
    <w:rsid w:val="00A441D1"/>
    <w:rsid w:val="00A46BDC"/>
    <w:rsid w:val="00A50C8E"/>
    <w:rsid w:val="00A51C28"/>
    <w:rsid w:val="00A51F31"/>
    <w:rsid w:val="00A51F5C"/>
    <w:rsid w:val="00A556EE"/>
    <w:rsid w:val="00A55DB3"/>
    <w:rsid w:val="00A565FC"/>
    <w:rsid w:val="00A57275"/>
    <w:rsid w:val="00A6058F"/>
    <w:rsid w:val="00A63379"/>
    <w:rsid w:val="00A6771F"/>
    <w:rsid w:val="00A7374E"/>
    <w:rsid w:val="00A741CD"/>
    <w:rsid w:val="00A92288"/>
    <w:rsid w:val="00A92DFD"/>
    <w:rsid w:val="00A94968"/>
    <w:rsid w:val="00A96299"/>
    <w:rsid w:val="00AA0C56"/>
    <w:rsid w:val="00AA1E3B"/>
    <w:rsid w:val="00AA2731"/>
    <w:rsid w:val="00AA2A16"/>
    <w:rsid w:val="00AA3069"/>
    <w:rsid w:val="00AA3BA4"/>
    <w:rsid w:val="00AB1FF2"/>
    <w:rsid w:val="00AB279F"/>
    <w:rsid w:val="00AB2F75"/>
    <w:rsid w:val="00AB329E"/>
    <w:rsid w:val="00AB4820"/>
    <w:rsid w:val="00AB7F38"/>
    <w:rsid w:val="00AC19DF"/>
    <w:rsid w:val="00AC252C"/>
    <w:rsid w:val="00AC6200"/>
    <w:rsid w:val="00AC7ECD"/>
    <w:rsid w:val="00AC7F04"/>
    <w:rsid w:val="00AD3F3D"/>
    <w:rsid w:val="00AD7C00"/>
    <w:rsid w:val="00AE2232"/>
    <w:rsid w:val="00AE33CE"/>
    <w:rsid w:val="00AE76B2"/>
    <w:rsid w:val="00AF1EA0"/>
    <w:rsid w:val="00B00162"/>
    <w:rsid w:val="00B05D42"/>
    <w:rsid w:val="00B11729"/>
    <w:rsid w:val="00B1366C"/>
    <w:rsid w:val="00B137D0"/>
    <w:rsid w:val="00B17094"/>
    <w:rsid w:val="00B2051F"/>
    <w:rsid w:val="00B21192"/>
    <w:rsid w:val="00B21BFE"/>
    <w:rsid w:val="00B21F48"/>
    <w:rsid w:val="00B22CBA"/>
    <w:rsid w:val="00B26CCA"/>
    <w:rsid w:val="00B33F26"/>
    <w:rsid w:val="00B34BA5"/>
    <w:rsid w:val="00B35CD9"/>
    <w:rsid w:val="00B4080B"/>
    <w:rsid w:val="00B41560"/>
    <w:rsid w:val="00B4210C"/>
    <w:rsid w:val="00B42519"/>
    <w:rsid w:val="00B42608"/>
    <w:rsid w:val="00B45ACC"/>
    <w:rsid w:val="00B50ABE"/>
    <w:rsid w:val="00B51B59"/>
    <w:rsid w:val="00B51D33"/>
    <w:rsid w:val="00B55A6F"/>
    <w:rsid w:val="00B60A53"/>
    <w:rsid w:val="00B6227F"/>
    <w:rsid w:val="00B652FF"/>
    <w:rsid w:val="00B71BA9"/>
    <w:rsid w:val="00B752E5"/>
    <w:rsid w:val="00B8255A"/>
    <w:rsid w:val="00B8453A"/>
    <w:rsid w:val="00B905C5"/>
    <w:rsid w:val="00BA10CB"/>
    <w:rsid w:val="00BA1C50"/>
    <w:rsid w:val="00BA2FE8"/>
    <w:rsid w:val="00BA57DA"/>
    <w:rsid w:val="00BA73C5"/>
    <w:rsid w:val="00BB57A8"/>
    <w:rsid w:val="00BB5822"/>
    <w:rsid w:val="00BB6E9B"/>
    <w:rsid w:val="00BC26BA"/>
    <w:rsid w:val="00BC7B2F"/>
    <w:rsid w:val="00BD185E"/>
    <w:rsid w:val="00BD46C4"/>
    <w:rsid w:val="00BD5853"/>
    <w:rsid w:val="00BD593D"/>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7296"/>
    <w:rsid w:val="00C20298"/>
    <w:rsid w:val="00C2710D"/>
    <w:rsid w:val="00C3129E"/>
    <w:rsid w:val="00C4162E"/>
    <w:rsid w:val="00C43C06"/>
    <w:rsid w:val="00C45C07"/>
    <w:rsid w:val="00C46C9A"/>
    <w:rsid w:val="00C573F7"/>
    <w:rsid w:val="00C60B50"/>
    <w:rsid w:val="00C61FE4"/>
    <w:rsid w:val="00C74B53"/>
    <w:rsid w:val="00C76011"/>
    <w:rsid w:val="00C764A4"/>
    <w:rsid w:val="00C81D9F"/>
    <w:rsid w:val="00C829EB"/>
    <w:rsid w:val="00C837B6"/>
    <w:rsid w:val="00C8465D"/>
    <w:rsid w:val="00C85D28"/>
    <w:rsid w:val="00C85E84"/>
    <w:rsid w:val="00C87C0C"/>
    <w:rsid w:val="00C90B9F"/>
    <w:rsid w:val="00C90F03"/>
    <w:rsid w:val="00C9156A"/>
    <w:rsid w:val="00C92122"/>
    <w:rsid w:val="00C93151"/>
    <w:rsid w:val="00C93EAD"/>
    <w:rsid w:val="00C974D3"/>
    <w:rsid w:val="00CA03BC"/>
    <w:rsid w:val="00CA0AC4"/>
    <w:rsid w:val="00CA7310"/>
    <w:rsid w:val="00CB1107"/>
    <w:rsid w:val="00CB25E6"/>
    <w:rsid w:val="00CC2A1D"/>
    <w:rsid w:val="00CC5C00"/>
    <w:rsid w:val="00CC7607"/>
    <w:rsid w:val="00CD0256"/>
    <w:rsid w:val="00CD0B53"/>
    <w:rsid w:val="00CD43C2"/>
    <w:rsid w:val="00CD5186"/>
    <w:rsid w:val="00CE1B79"/>
    <w:rsid w:val="00CE24E3"/>
    <w:rsid w:val="00CE579C"/>
    <w:rsid w:val="00CE7DAD"/>
    <w:rsid w:val="00CF3A3E"/>
    <w:rsid w:val="00D03E5F"/>
    <w:rsid w:val="00D04E37"/>
    <w:rsid w:val="00D056E7"/>
    <w:rsid w:val="00D067B8"/>
    <w:rsid w:val="00D06D63"/>
    <w:rsid w:val="00D07CF4"/>
    <w:rsid w:val="00D12610"/>
    <w:rsid w:val="00D12BE4"/>
    <w:rsid w:val="00D14819"/>
    <w:rsid w:val="00D16637"/>
    <w:rsid w:val="00D20B3C"/>
    <w:rsid w:val="00D25297"/>
    <w:rsid w:val="00D31FEB"/>
    <w:rsid w:val="00D338DF"/>
    <w:rsid w:val="00D33A58"/>
    <w:rsid w:val="00D35634"/>
    <w:rsid w:val="00D35AE9"/>
    <w:rsid w:val="00D36B8B"/>
    <w:rsid w:val="00D3735C"/>
    <w:rsid w:val="00D41406"/>
    <w:rsid w:val="00D42FC3"/>
    <w:rsid w:val="00D44745"/>
    <w:rsid w:val="00D470AB"/>
    <w:rsid w:val="00D500CD"/>
    <w:rsid w:val="00D50A95"/>
    <w:rsid w:val="00D53F44"/>
    <w:rsid w:val="00D554F8"/>
    <w:rsid w:val="00D569D0"/>
    <w:rsid w:val="00D57520"/>
    <w:rsid w:val="00D612AB"/>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44EA"/>
    <w:rsid w:val="00DB5E01"/>
    <w:rsid w:val="00DB6C58"/>
    <w:rsid w:val="00DB7E23"/>
    <w:rsid w:val="00DC09CF"/>
    <w:rsid w:val="00DC1502"/>
    <w:rsid w:val="00DC3004"/>
    <w:rsid w:val="00DC42FD"/>
    <w:rsid w:val="00DC7112"/>
    <w:rsid w:val="00DC78B4"/>
    <w:rsid w:val="00DD075D"/>
    <w:rsid w:val="00DD0D97"/>
    <w:rsid w:val="00DD3031"/>
    <w:rsid w:val="00DD3A6C"/>
    <w:rsid w:val="00DD5C5F"/>
    <w:rsid w:val="00DD7171"/>
    <w:rsid w:val="00DE171D"/>
    <w:rsid w:val="00DE3EE6"/>
    <w:rsid w:val="00DE4D78"/>
    <w:rsid w:val="00DE4E42"/>
    <w:rsid w:val="00DE77BC"/>
    <w:rsid w:val="00DE7898"/>
    <w:rsid w:val="00DF3C69"/>
    <w:rsid w:val="00DF3E7C"/>
    <w:rsid w:val="00DF540B"/>
    <w:rsid w:val="00E01154"/>
    <w:rsid w:val="00E038C9"/>
    <w:rsid w:val="00E0429A"/>
    <w:rsid w:val="00E04D7B"/>
    <w:rsid w:val="00E0542C"/>
    <w:rsid w:val="00E06768"/>
    <w:rsid w:val="00E10C63"/>
    <w:rsid w:val="00E12BA0"/>
    <w:rsid w:val="00E178A4"/>
    <w:rsid w:val="00E218FA"/>
    <w:rsid w:val="00E25F27"/>
    <w:rsid w:val="00E33387"/>
    <w:rsid w:val="00E36022"/>
    <w:rsid w:val="00E36DFE"/>
    <w:rsid w:val="00E37D84"/>
    <w:rsid w:val="00E405C2"/>
    <w:rsid w:val="00E43BD9"/>
    <w:rsid w:val="00E5427E"/>
    <w:rsid w:val="00E54876"/>
    <w:rsid w:val="00E57D11"/>
    <w:rsid w:val="00E64B24"/>
    <w:rsid w:val="00E66794"/>
    <w:rsid w:val="00E667C8"/>
    <w:rsid w:val="00E7236F"/>
    <w:rsid w:val="00E7345C"/>
    <w:rsid w:val="00E76B7C"/>
    <w:rsid w:val="00E76E3F"/>
    <w:rsid w:val="00E837C4"/>
    <w:rsid w:val="00E86BDF"/>
    <w:rsid w:val="00E92C79"/>
    <w:rsid w:val="00E95AB3"/>
    <w:rsid w:val="00E97642"/>
    <w:rsid w:val="00E97D32"/>
    <w:rsid w:val="00EA030F"/>
    <w:rsid w:val="00EA1C43"/>
    <w:rsid w:val="00EA374E"/>
    <w:rsid w:val="00EB2E29"/>
    <w:rsid w:val="00EB4F12"/>
    <w:rsid w:val="00EB7576"/>
    <w:rsid w:val="00EC142B"/>
    <w:rsid w:val="00EC67FD"/>
    <w:rsid w:val="00EC76EF"/>
    <w:rsid w:val="00ED13EC"/>
    <w:rsid w:val="00ED2309"/>
    <w:rsid w:val="00ED528C"/>
    <w:rsid w:val="00ED536C"/>
    <w:rsid w:val="00ED68D6"/>
    <w:rsid w:val="00EE02EA"/>
    <w:rsid w:val="00EE0312"/>
    <w:rsid w:val="00EE55AC"/>
    <w:rsid w:val="00EE655E"/>
    <w:rsid w:val="00EE76DF"/>
    <w:rsid w:val="00EF7F5C"/>
    <w:rsid w:val="00F00728"/>
    <w:rsid w:val="00F013AC"/>
    <w:rsid w:val="00F03E71"/>
    <w:rsid w:val="00F0463F"/>
    <w:rsid w:val="00F05B0C"/>
    <w:rsid w:val="00F07022"/>
    <w:rsid w:val="00F07AE2"/>
    <w:rsid w:val="00F12684"/>
    <w:rsid w:val="00F14BF9"/>
    <w:rsid w:val="00F14F4C"/>
    <w:rsid w:val="00F17E55"/>
    <w:rsid w:val="00F22AD1"/>
    <w:rsid w:val="00F22F8F"/>
    <w:rsid w:val="00F2525A"/>
    <w:rsid w:val="00F2783C"/>
    <w:rsid w:val="00F33402"/>
    <w:rsid w:val="00F33D01"/>
    <w:rsid w:val="00F33EE4"/>
    <w:rsid w:val="00F433E2"/>
    <w:rsid w:val="00F438AF"/>
    <w:rsid w:val="00F564AF"/>
    <w:rsid w:val="00F63400"/>
    <w:rsid w:val="00F66431"/>
    <w:rsid w:val="00F66E15"/>
    <w:rsid w:val="00F7011D"/>
    <w:rsid w:val="00F752BA"/>
    <w:rsid w:val="00F7737F"/>
    <w:rsid w:val="00F77E92"/>
    <w:rsid w:val="00F77EB0"/>
    <w:rsid w:val="00F81C59"/>
    <w:rsid w:val="00F8366D"/>
    <w:rsid w:val="00F864A9"/>
    <w:rsid w:val="00F8717C"/>
    <w:rsid w:val="00F87E67"/>
    <w:rsid w:val="00F949F8"/>
    <w:rsid w:val="00F97EC4"/>
    <w:rsid w:val="00FA2C28"/>
    <w:rsid w:val="00FA6D7C"/>
    <w:rsid w:val="00FA798F"/>
    <w:rsid w:val="00FB66DB"/>
    <w:rsid w:val="00FC1EBB"/>
    <w:rsid w:val="00FC3678"/>
    <w:rsid w:val="00FC49C8"/>
    <w:rsid w:val="00FC5EDE"/>
    <w:rsid w:val="00FC73BC"/>
    <w:rsid w:val="00FD6B36"/>
    <w:rsid w:val="00FE1A9C"/>
    <w:rsid w:val="00FE27AB"/>
    <w:rsid w:val="00FE2F8B"/>
    <w:rsid w:val="00FE47EB"/>
    <w:rsid w:val="00FE574B"/>
    <w:rsid w:val="00FE6D0E"/>
    <w:rsid w:val="00FE7A31"/>
    <w:rsid w:val="00FE7B0D"/>
    <w:rsid w:val="00FF1E58"/>
    <w:rsid w:val="00FF4068"/>
    <w:rsid w:val="00FF558B"/>
    <w:rsid w:val="00FF582E"/>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3D23F11"/>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hf5p@health.missouri.edu" TargetMode="Externa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header" Target="header2.xml"/><Relationship Id="rId21" Type="http://schemas.openxmlformats.org/officeDocument/2006/relationships/image" Target="media/image5.png"/><Relationship Id="rId34" Type="http://schemas.openxmlformats.org/officeDocument/2006/relationships/hyperlink" Target="https://cancerregistry.missouri.edu/"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umsystem-mcr.catalog.instructure.com/courses/mcr-fundamentals-of-abstracting" TargetMode="External"/><Relationship Id="rId29" Type="http://schemas.openxmlformats.org/officeDocument/2006/relationships/image" Target="media/image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cancerregistryeducation.org/SEER" TargetMode="External"/><Relationship Id="rId32" Type="http://schemas.openxmlformats.org/officeDocument/2006/relationships/hyperlink" Target="https://www.naaccr.org/implementation-guideline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umsystem-mcr.catalog.instructure.com/" TargetMode="External"/><Relationship Id="rId23" Type="http://schemas.openxmlformats.org/officeDocument/2006/relationships/hyperlink" Target="mailto:umhshmimcr@health.missouri.edu" TargetMode="External"/><Relationship Id="rId28" Type="http://schemas.openxmlformats.org/officeDocument/2006/relationships/hyperlink" Target="https://cancerregistry.missouri.edu/reporting/cancer-reporting-hospital/"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lahf5p@health.missouri.edu" TargetMode="External"/><Relationship Id="rId31" Type="http://schemas.openxmlformats.org/officeDocument/2006/relationships/hyperlink" Target="https://nam02.safelinks.protection.outlook.com/?url=https%3A%2F%2Fseer.cancer.gov%2Ftools%2Fsolidtumor%2F&amp;data=05%7C02%7Clahf5p%40health.missouri.edu%7C32fce5c316cc41f1023808dcff5f5f91%7Ce3fefdbef7e9401ba51a355e01b05a89%7C0%7C0%7C638666032295299252%7CUnknown%7CTWFpbGZsb3d8eyJFbXB0eU1hcGkiOnRydWUsIlYiOiIwLjAuMDAwMCIsIlAiOiJXaW4zMiIsIkFOIjoiTWFpbCIsIldUIjoyfQ%3D%3D%7C0%7C%7C%7C&amp;sdata=iRhy2Iqp9p8q3GQenQraIhjECrLgDvDCi%2BkSNOBNcYc%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02.safelinks.protection.outlook.com/?url=https%3A%2F%2Fwww.signupgenius.com%2Fgo%2F30E0E4BA9A823A6FB6-54454938-naaccr&amp;data=05%7C02%7Clahf5p%40health.missouri.edu%7Cb9ee28fb871248e8eb3b08dd3b01e17a%7Ce3fefdbef7e9401ba51a355e01b05a89%7C0%7C0%7C638731601444216584%7CUnknown%7CTWFpbGZsb3d8eyJFbXB0eU1hcGkiOnRydWUsIlYiOiIwLjAuMDAwMCIsIlAiOiJXaW4zMiIsIkFOIjoiTWFpbCIsIldUIjoyfQ%3D%3D%7C0%7C%7C%7C&amp;sdata=kadJ%2BNWQKJj8ihRQoJ5LBoQLsARKklexXGpK8WV%2FTHs%3D&amp;reserved=0" TargetMode="External"/><Relationship Id="rId22" Type="http://schemas.openxmlformats.org/officeDocument/2006/relationships/hyperlink" Target="https://umsystem-mcr.catalog.instructure.com/courses/mcr-moodsquiz" TargetMode="External"/><Relationship Id="rId27" Type="http://schemas.openxmlformats.org/officeDocument/2006/relationships/hyperlink" Target="https://cancerregistry.missouri.edu/reporting/abstracting-resources/" TargetMode="External"/><Relationship Id="rId30" Type="http://schemas.openxmlformats.org/officeDocument/2006/relationships/oleObject" Target="embeddings/oleObject1.bin"/><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ancerregistry.missouri.edu/education/educational-webinars-and-recordings/" TargetMode="External"/><Relationship Id="rId17" Type="http://schemas.openxmlformats.org/officeDocument/2006/relationships/image" Target="media/image3.png"/><Relationship Id="rId25" Type="http://schemas.openxmlformats.org/officeDocument/2006/relationships/hyperlink" Target="https://nam02.safelinks.protection.outlook.com/?url=https%3A%2F%2Feducation.naaccr.org%2Fctr&amp;data=05%7C02%7Clahf5p%40health.missouri.edu%7C3c1d4225c5354da0cde808dd242803bc%7Ce3fefdbef7e9401ba51a355e01b05a89%7C0%7C0%7C638706476681943038%7CUnknown%7CTWFpbGZsb3d8eyJFbXB0eU1hcGkiOnRydWUsIlYiOiIwLjAuMDAwMCIsIlAiOiJXaW4zMiIsIkFOIjoiTWFpbCIsIldUIjoyfQ%3D%3D%7C0%7C%7C%7C&amp;sdata=NPfzKifAIyFKl%2F%2FrAI1sMgs7gMefIR7fgXr%2FKXWX%2B7Q%3D&amp;reserved=0" TargetMode="External"/><Relationship Id="rId33" Type="http://schemas.openxmlformats.org/officeDocument/2006/relationships/hyperlink" Target="mailto:lahf5p@health.missouri.edu"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2.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4.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133</TotalTime>
  <Pages>4</Pages>
  <Words>1621</Words>
  <Characters>9243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47</cp:revision>
  <dcterms:created xsi:type="dcterms:W3CDTF">2025-01-22T14:31:00Z</dcterms:created>
  <dcterms:modified xsi:type="dcterms:W3CDTF">2025-01-28T18:51:00Z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